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1620B" w:rsidRPr="005E6D94" w:rsidRDefault="00AD7E98" w:rsidP="00AD7E98">
      <w:pPr>
        <w:spacing w:after="0" w:line="723" w:lineRule="exact"/>
        <w:ind w:right="1606"/>
        <w:rPr>
          <w:rFonts w:ascii="IM FELL DW Pica" w:eastAsia="Times New Roman" w:hAnsi="IM FELL DW Pica" w:cs="Times New Roman"/>
          <w:b/>
          <w:bCs/>
          <w:color w:val="231F20"/>
          <w:spacing w:val="-5"/>
          <w:w w:val="97"/>
          <w:position w:val="-1"/>
          <w:sz w:val="60"/>
          <w:szCs w:val="60"/>
        </w:rPr>
      </w:pPr>
      <w:r w:rsidRPr="005E6D94">
        <w:rPr>
          <w:rFonts w:ascii="IM FELL DW Pica" w:hAnsi="IM FELL DW Pica"/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7081F55" wp14:editId="0DA6F1EC">
                <wp:simplePos x="0" y="0"/>
                <wp:positionH relativeFrom="page">
                  <wp:posOffset>657225</wp:posOffset>
                </wp:positionH>
                <wp:positionV relativeFrom="page">
                  <wp:posOffset>308610</wp:posOffset>
                </wp:positionV>
                <wp:extent cx="6477635" cy="483870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635" cy="483870"/>
                          <a:chOff x="1035" y="486"/>
                          <a:chExt cx="10201" cy="762"/>
                        </a:xfrm>
                      </wpg:grpSpPr>
                      <wpg:grpSp>
                        <wpg:cNvPr id="52" name="Group 93"/>
                        <wpg:cNvGrpSpPr>
                          <a:grpSpLocks/>
                        </wpg:cNvGrpSpPr>
                        <wpg:grpSpPr bwMode="auto">
                          <a:xfrm>
                            <a:off x="1045" y="496"/>
                            <a:ext cx="10181" cy="742"/>
                            <a:chOff x="1045" y="496"/>
                            <a:chExt cx="10181" cy="742"/>
                          </a:xfrm>
                        </wpg:grpSpPr>
                        <wps:wsp>
                          <wps:cNvPr id="53" name="Freeform 101"/>
                          <wps:cNvSpPr>
                            <a:spLocks/>
                          </wps:cNvSpPr>
                          <wps:spPr bwMode="auto">
                            <a:xfrm>
                              <a:off x="1045" y="496"/>
                              <a:ext cx="10181" cy="742"/>
                            </a:xfrm>
                            <a:custGeom>
                              <a:avLst/>
                              <a:gdLst>
                                <a:gd name="T0" fmla="+- 0 1045 1045"/>
                                <a:gd name="T1" fmla="*/ T0 w 10181"/>
                                <a:gd name="T2" fmla="+- 0 1238 496"/>
                                <a:gd name="T3" fmla="*/ 1238 h 742"/>
                                <a:gd name="T4" fmla="+- 0 11225 1045"/>
                                <a:gd name="T5" fmla="*/ T4 w 10181"/>
                                <a:gd name="T6" fmla="+- 0 1238 496"/>
                                <a:gd name="T7" fmla="*/ 1238 h 742"/>
                                <a:gd name="T8" fmla="+- 0 11225 1045"/>
                                <a:gd name="T9" fmla="*/ T8 w 10181"/>
                                <a:gd name="T10" fmla="+- 0 496 496"/>
                                <a:gd name="T11" fmla="*/ 496 h 742"/>
                                <a:gd name="T12" fmla="+- 0 1045 1045"/>
                                <a:gd name="T13" fmla="*/ T12 w 10181"/>
                                <a:gd name="T14" fmla="+- 0 496 496"/>
                                <a:gd name="T15" fmla="*/ 496 h 742"/>
                                <a:gd name="T16" fmla="+- 0 1045 1045"/>
                                <a:gd name="T17" fmla="*/ T16 w 10181"/>
                                <a:gd name="T18" fmla="+- 0 1238 496"/>
                                <a:gd name="T19" fmla="*/ 123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181" h="742">
                                  <a:moveTo>
                                    <a:pt x="0" y="742"/>
                                  </a:moveTo>
                                  <a:lnTo>
                                    <a:pt x="10180" y="742"/>
                                  </a:lnTo>
                                  <a:lnTo>
                                    <a:pt x="101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2"/>
                                  </a:lnTo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4" name="Picture 10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23" y="546"/>
                              <a:ext cx="616" cy="62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5" name="Picture 9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576" y="529"/>
                              <a:ext cx="1105" cy="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6" name="Picture 9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150" y="529"/>
                              <a:ext cx="1487" cy="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7" name="Picture 9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33" y="529"/>
                              <a:ext cx="1105" cy="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8" name="Picture 9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137" y="579"/>
                              <a:ext cx="828" cy="54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9" name="Picture 9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258" y="547"/>
                              <a:ext cx="631" cy="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" name="Picture 9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305" y="520"/>
                              <a:ext cx="655" cy="66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61" name="Group 85"/>
                        <wpg:cNvGrpSpPr>
                          <a:grpSpLocks/>
                        </wpg:cNvGrpSpPr>
                        <wpg:grpSpPr bwMode="auto">
                          <a:xfrm>
                            <a:off x="2136" y="588"/>
                            <a:ext cx="273" cy="281"/>
                            <a:chOff x="2136" y="588"/>
                            <a:chExt cx="273" cy="281"/>
                          </a:xfrm>
                        </wpg:grpSpPr>
                        <wps:wsp>
                          <wps:cNvPr id="62" name="Freeform 92"/>
                          <wps:cNvSpPr>
                            <a:spLocks/>
                          </wps:cNvSpPr>
                          <wps:spPr bwMode="auto">
                            <a:xfrm>
                              <a:off x="2136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242 2136"/>
                                <a:gd name="T1" fmla="*/ T0 w 273"/>
                                <a:gd name="T2" fmla="+- 0 867 588"/>
                                <a:gd name="T3" fmla="*/ 867 h 281"/>
                                <a:gd name="T4" fmla="+- 0 2231 2136"/>
                                <a:gd name="T5" fmla="*/ T4 w 273"/>
                                <a:gd name="T6" fmla="+- 0 867 588"/>
                                <a:gd name="T7" fmla="*/ 867 h 281"/>
                                <a:gd name="T8" fmla="+- 0 2233 2136"/>
                                <a:gd name="T9" fmla="*/ T8 w 273"/>
                                <a:gd name="T10" fmla="+- 0 869 588"/>
                                <a:gd name="T11" fmla="*/ 869 h 281"/>
                                <a:gd name="T12" fmla="+- 0 2236 2136"/>
                                <a:gd name="T13" fmla="*/ T12 w 273"/>
                                <a:gd name="T14" fmla="+- 0 869 588"/>
                                <a:gd name="T15" fmla="*/ 869 h 281"/>
                                <a:gd name="T16" fmla="+- 0 2241 2136"/>
                                <a:gd name="T17" fmla="*/ T16 w 273"/>
                                <a:gd name="T18" fmla="+- 0 868 588"/>
                                <a:gd name="T19" fmla="*/ 868 h 281"/>
                                <a:gd name="T20" fmla="+- 0 2242 2136"/>
                                <a:gd name="T21" fmla="*/ T20 w 273"/>
                                <a:gd name="T22" fmla="+- 0 867 588"/>
                                <a:gd name="T23" fmla="*/ 867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06" y="279"/>
                                  </a:moveTo>
                                  <a:lnTo>
                                    <a:pt x="95" y="279"/>
                                  </a:lnTo>
                                  <a:lnTo>
                                    <a:pt x="97" y="281"/>
                                  </a:lnTo>
                                  <a:lnTo>
                                    <a:pt x="100" y="281"/>
                                  </a:lnTo>
                                  <a:lnTo>
                                    <a:pt x="105" y="280"/>
                                  </a:lnTo>
                                  <a:lnTo>
                                    <a:pt x="106" y="27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91"/>
                          <wps:cNvSpPr>
                            <a:spLocks/>
                          </wps:cNvSpPr>
                          <wps:spPr bwMode="auto">
                            <a:xfrm>
                              <a:off x="2136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57 2136"/>
                                <a:gd name="T1" fmla="*/ T0 w 273"/>
                                <a:gd name="T2" fmla="+- 0 731 588"/>
                                <a:gd name="T3" fmla="*/ 731 h 281"/>
                                <a:gd name="T4" fmla="+- 0 2139 2136"/>
                                <a:gd name="T5" fmla="*/ T4 w 273"/>
                                <a:gd name="T6" fmla="+- 0 731 588"/>
                                <a:gd name="T7" fmla="*/ 731 h 281"/>
                                <a:gd name="T8" fmla="+- 0 2140 2136"/>
                                <a:gd name="T9" fmla="*/ T8 w 273"/>
                                <a:gd name="T10" fmla="+- 0 733 588"/>
                                <a:gd name="T11" fmla="*/ 733 h 281"/>
                                <a:gd name="T12" fmla="+- 0 2142 2136"/>
                                <a:gd name="T13" fmla="*/ T12 w 273"/>
                                <a:gd name="T14" fmla="+- 0 734 588"/>
                                <a:gd name="T15" fmla="*/ 734 h 281"/>
                                <a:gd name="T16" fmla="+- 0 2144 2136"/>
                                <a:gd name="T17" fmla="*/ T16 w 273"/>
                                <a:gd name="T18" fmla="+- 0 735 588"/>
                                <a:gd name="T19" fmla="*/ 735 h 281"/>
                                <a:gd name="T20" fmla="+- 0 2144 2136"/>
                                <a:gd name="T21" fmla="*/ T20 w 273"/>
                                <a:gd name="T22" fmla="+- 0 736 588"/>
                                <a:gd name="T23" fmla="*/ 736 h 281"/>
                                <a:gd name="T24" fmla="+- 0 2224 2136"/>
                                <a:gd name="T25" fmla="*/ T24 w 273"/>
                                <a:gd name="T26" fmla="+- 0 769 588"/>
                                <a:gd name="T27" fmla="*/ 769 h 281"/>
                                <a:gd name="T28" fmla="+- 0 2223 2136"/>
                                <a:gd name="T29" fmla="*/ T28 w 273"/>
                                <a:gd name="T30" fmla="+- 0 854 588"/>
                                <a:gd name="T31" fmla="*/ 854 h 281"/>
                                <a:gd name="T32" fmla="+- 0 2222 2136"/>
                                <a:gd name="T33" fmla="*/ T32 w 273"/>
                                <a:gd name="T34" fmla="+- 0 857 588"/>
                                <a:gd name="T35" fmla="*/ 857 h 281"/>
                                <a:gd name="T36" fmla="+- 0 2223 2136"/>
                                <a:gd name="T37" fmla="*/ T36 w 273"/>
                                <a:gd name="T38" fmla="+- 0 860 588"/>
                                <a:gd name="T39" fmla="*/ 860 h 281"/>
                                <a:gd name="T40" fmla="+- 0 2225 2136"/>
                                <a:gd name="T41" fmla="*/ T40 w 273"/>
                                <a:gd name="T42" fmla="+- 0 862 588"/>
                                <a:gd name="T43" fmla="*/ 862 h 281"/>
                                <a:gd name="T44" fmla="+- 0 2225 2136"/>
                                <a:gd name="T45" fmla="*/ T44 w 273"/>
                                <a:gd name="T46" fmla="+- 0 863 588"/>
                                <a:gd name="T47" fmla="*/ 863 h 281"/>
                                <a:gd name="T48" fmla="+- 0 2226 2136"/>
                                <a:gd name="T49" fmla="*/ T48 w 273"/>
                                <a:gd name="T50" fmla="+- 0 864 588"/>
                                <a:gd name="T51" fmla="*/ 864 h 281"/>
                                <a:gd name="T52" fmla="+- 0 2227 2136"/>
                                <a:gd name="T53" fmla="*/ T52 w 273"/>
                                <a:gd name="T54" fmla="+- 0 866 588"/>
                                <a:gd name="T55" fmla="*/ 866 h 281"/>
                                <a:gd name="T56" fmla="+- 0 2230 2136"/>
                                <a:gd name="T57" fmla="*/ T56 w 273"/>
                                <a:gd name="T58" fmla="+- 0 867 588"/>
                                <a:gd name="T59" fmla="*/ 867 h 281"/>
                                <a:gd name="T60" fmla="+- 0 2231 2136"/>
                                <a:gd name="T61" fmla="*/ T60 w 273"/>
                                <a:gd name="T62" fmla="+- 0 867 588"/>
                                <a:gd name="T63" fmla="*/ 867 h 281"/>
                                <a:gd name="T64" fmla="+- 0 2242 2136"/>
                                <a:gd name="T65" fmla="*/ T64 w 273"/>
                                <a:gd name="T66" fmla="+- 0 867 588"/>
                                <a:gd name="T67" fmla="*/ 867 h 281"/>
                                <a:gd name="T68" fmla="+- 0 2244 2136"/>
                                <a:gd name="T69" fmla="*/ T68 w 273"/>
                                <a:gd name="T70" fmla="+- 0 866 588"/>
                                <a:gd name="T71" fmla="*/ 866 h 281"/>
                                <a:gd name="T72" fmla="+- 0 2245 2136"/>
                                <a:gd name="T73" fmla="*/ T72 w 273"/>
                                <a:gd name="T74" fmla="+- 0 864 588"/>
                                <a:gd name="T75" fmla="*/ 864 h 281"/>
                                <a:gd name="T76" fmla="+- 0 2246 2136"/>
                                <a:gd name="T77" fmla="*/ T76 w 273"/>
                                <a:gd name="T78" fmla="+- 0 863 588"/>
                                <a:gd name="T79" fmla="*/ 863 h 281"/>
                                <a:gd name="T80" fmla="+- 0 2246 2136"/>
                                <a:gd name="T81" fmla="*/ T80 w 273"/>
                                <a:gd name="T82" fmla="+- 0 862 588"/>
                                <a:gd name="T83" fmla="*/ 862 h 281"/>
                                <a:gd name="T84" fmla="+- 0 2302 2136"/>
                                <a:gd name="T85" fmla="*/ T84 w 273"/>
                                <a:gd name="T86" fmla="+- 0 798 588"/>
                                <a:gd name="T87" fmla="*/ 798 h 281"/>
                                <a:gd name="T88" fmla="+- 0 2393 2136"/>
                                <a:gd name="T89" fmla="*/ T88 w 273"/>
                                <a:gd name="T90" fmla="+- 0 798 588"/>
                                <a:gd name="T91" fmla="*/ 798 h 281"/>
                                <a:gd name="T92" fmla="+- 0 2355 2136"/>
                                <a:gd name="T93" fmla="*/ T92 w 273"/>
                                <a:gd name="T94" fmla="+- 0 734 588"/>
                                <a:gd name="T95" fmla="*/ 734 h 281"/>
                                <a:gd name="T96" fmla="+- 0 2357 2136"/>
                                <a:gd name="T97" fmla="*/ T96 w 273"/>
                                <a:gd name="T98" fmla="+- 0 731 588"/>
                                <a:gd name="T99" fmla="*/ 73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21" y="143"/>
                                  </a:moveTo>
                                  <a:lnTo>
                                    <a:pt x="3" y="143"/>
                                  </a:lnTo>
                                  <a:lnTo>
                                    <a:pt x="4" y="145"/>
                                  </a:lnTo>
                                  <a:lnTo>
                                    <a:pt x="6" y="146"/>
                                  </a:lnTo>
                                  <a:lnTo>
                                    <a:pt x="8" y="147"/>
                                  </a:lnTo>
                                  <a:lnTo>
                                    <a:pt x="8" y="148"/>
                                  </a:lnTo>
                                  <a:lnTo>
                                    <a:pt x="88" y="181"/>
                                  </a:lnTo>
                                  <a:lnTo>
                                    <a:pt x="87" y="266"/>
                                  </a:lnTo>
                                  <a:lnTo>
                                    <a:pt x="86" y="269"/>
                                  </a:lnTo>
                                  <a:lnTo>
                                    <a:pt x="87" y="272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89" y="275"/>
                                  </a:lnTo>
                                  <a:lnTo>
                                    <a:pt x="90" y="276"/>
                                  </a:lnTo>
                                  <a:lnTo>
                                    <a:pt x="91" y="278"/>
                                  </a:lnTo>
                                  <a:lnTo>
                                    <a:pt x="94" y="279"/>
                                  </a:lnTo>
                                  <a:lnTo>
                                    <a:pt x="95" y="279"/>
                                  </a:lnTo>
                                  <a:lnTo>
                                    <a:pt x="106" y="279"/>
                                  </a:lnTo>
                                  <a:lnTo>
                                    <a:pt x="108" y="278"/>
                                  </a:lnTo>
                                  <a:lnTo>
                                    <a:pt x="109" y="276"/>
                                  </a:lnTo>
                                  <a:lnTo>
                                    <a:pt x="110" y="275"/>
                                  </a:lnTo>
                                  <a:lnTo>
                                    <a:pt x="110" y="274"/>
                                  </a:lnTo>
                                  <a:lnTo>
                                    <a:pt x="166" y="210"/>
                                  </a:lnTo>
                                  <a:lnTo>
                                    <a:pt x="257" y="210"/>
                                  </a:lnTo>
                                  <a:lnTo>
                                    <a:pt x="219" y="146"/>
                                  </a:lnTo>
                                  <a:lnTo>
                                    <a:pt x="221" y="14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Freeform 90"/>
                          <wps:cNvSpPr>
                            <a:spLocks/>
                          </wps:cNvSpPr>
                          <wps:spPr bwMode="auto">
                            <a:xfrm>
                              <a:off x="2136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94 2136"/>
                                <a:gd name="T1" fmla="*/ T0 w 273"/>
                                <a:gd name="T2" fmla="+- 0 827 588"/>
                                <a:gd name="T3" fmla="*/ 827 h 281"/>
                                <a:gd name="T4" fmla="+- 0 2383 2136"/>
                                <a:gd name="T5" fmla="*/ T4 w 273"/>
                                <a:gd name="T6" fmla="+- 0 827 588"/>
                                <a:gd name="T7" fmla="*/ 827 h 281"/>
                                <a:gd name="T8" fmla="+- 0 2383 2136"/>
                                <a:gd name="T9" fmla="*/ T8 w 273"/>
                                <a:gd name="T10" fmla="+- 0 827 588"/>
                                <a:gd name="T11" fmla="*/ 827 h 281"/>
                                <a:gd name="T12" fmla="+- 0 2385 2136"/>
                                <a:gd name="T13" fmla="*/ T12 w 273"/>
                                <a:gd name="T14" fmla="+- 0 828 588"/>
                                <a:gd name="T15" fmla="*/ 828 h 281"/>
                                <a:gd name="T16" fmla="+- 0 2388 2136"/>
                                <a:gd name="T17" fmla="*/ T16 w 273"/>
                                <a:gd name="T18" fmla="+- 0 828 588"/>
                                <a:gd name="T19" fmla="*/ 828 h 281"/>
                                <a:gd name="T20" fmla="+- 0 2390 2136"/>
                                <a:gd name="T21" fmla="*/ T20 w 273"/>
                                <a:gd name="T22" fmla="+- 0 828 588"/>
                                <a:gd name="T23" fmla="*/ 828 h 281"/>
                                <a:gd name="T24" fmla="+- 0 2394 2136"/>
                                <a:gd name="T25" fmla="*/ T24 w 273"/>
                                <a:gd name="T26" fmla="+- 0 827 588"/>
                                <a:gd name="T27" fmla="*/ 827 h 281"/>
                                <a:gd name="T28" fmla="+- 0 2394 2136"/>
                                <a:gd name="T29" fmla="*/ T28 w 273"/>
                                <a:gd name="T30" fmla="+- 0 827 588"/>
                                <a:gd name="T31" fmla="*/ 827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8" y="239"/>
                                  </a:moveTo>
                                  <a:lnTo>
                                    <a:pt x="247" y="239"/>
                                  </a:lnTo>
                                  <a:lnTo>
                                    <a:pt x="249" y="240"/>
                                  </a:lnTo>
                                  <a:lnTo>
                                    <a:pt x="252" y="240"/>
                                  </a:lnTo>
                                  <a:lnTo>
                                    <a:pt x="254" y="240"/>
                                  </a:lnTo>
                                  <a:lnTo>
                                    <a:pt x="258" y="23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Freeform 89"/>
                          <wps:cNvSpPr>
                            <a:spLocks/>
                          </wps:cNvSpPr>
                          <wps:spPr bwMode="auto">
                            <a:xfrm>
                              <a:off x="2136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93 2136"/>
                                <a:gd name="T1" fmla="*/ T0 w 273"/>
                                <a:gd name="T2" fmla="+- 0 798 588"/>
                                <a:gd name="T3" fmla="*/ 798 h 281"/>
                                <a:gd name="T4" fmla="+- 0 2302 2136"/>
                                <a:gd name="T5" fmla="*/ T4 w 273"/>
                                <a:gd name="T6" fmla="+- 0 798 588"/>
                                <a:gd name="T7" fmla="*/ 798 h 281"/>
                                <a:gd name="T8" fmla="+- 0 2381 2136"/>
                                <a:gd name="T9" fmla="*/ T8 w 273"/>
                                <a:gd name="T10" fmla="+- 0 826 588"/>
                                <a:gd name="T11" fmla="*/ 826 h 281"/>
                                <a:gd name="T12" fmla="+- 0 2382 2136"/>
                                <a:gd name="T13" fmla="*/ T12 w 273"/>
                                <a:gd name="T14" fmla="+- 0 827 588"/>
                                <a:gd name="T15" fmla="*/ 827 h 281"/>
                                <a:gd name="T16" fmla="+- 0 2383 2136"/>
                                <a:gd name="T17" fmla="*/ T16 w 273"/>
                                <a:gd name="T18" fmla="+- 0 827 588"/>
                                <a:gd name="T19" fmla="*/ 827 h 281"/>
                                <a:gd name="T20" fmla="+- 0 2394 2136"/>
                                <a:gd name="T21" fmla="*/ T20 w 273"/>
                                <a:gd name="T22" fmla="+- 0 827 588"/>
                                <a:gd name="T23" fmla="*/ 827 h 281"/>
                                <a:gd name="T24" fmla="+- 0 2396 2136"/>
                                <a:gd name="T25" fmla="*/ T24 w 273"/>
                                <a:gd name="T26" fmla="+- 0 825 588"/>
                                <a:gd name="T27" fmla="*/ 825 h 281"/>
                                <a:gd name="T28" fmla="+- 0 2398 2136"/>
                                <a:gd name="T29" fmla="*/ T28 w 273"/>
                                <a:gd name="T30" fmla="+- 0 823 588"/>
                                <a:gd name="T31" fmla="*/ 823 h 281"/>
                                <a:gd name="T32" fmla="+- 0 2398 2136"/>
                                <a:gd name="T33" fmla="*/ T32 w 273"/>
                                <a:gd name="T34" fmla="+- 0 822 588"/>
                                <a:gd name="T35" fmla="*/ 822 h 281"/>
                                <a:gd name="T36" fmla="+- 0 2399 2136"/>
                                <a:gd name="T37" fmla="*/ T36 w 273"/>
                                <a:gd name="T38" fmla="+- 0 820 588"/>
                                <a:gd name="T39" fmla="*/ 820 h 281"/>
                                <a:gd name="T40" fmla="+- 0 2400 2136"/>
                                <a:gd name="T41" fmla="*/ T40 w 273"/>
                                <a:gd name="T42" fmla="+- 0 818 588"/>
                                <a:gd name="T43" fmla="*/ 818 h 281"/>
                                <a:gd name="T44" fmla="+- 0 2400 2136"/>
                                <a:gd name="T45" fmla="*/ T44 w 273"/>
                                <a:gd name="T46" fmla="+- 0 816 588"/>
                                <a:gd name="T47" fmla="*/ 816 h 281"/>
                                <a:gd name="T48" fmla="+- 0 2401 2136"/>
                                <a:gd name="T49" fmla="*/ T48 w 273"/>
                                <a:gd name="T50" fmla="+- 0 815 588"/>
                                <a:gd name="T51" fmla="*/ 815 h 281"/>
                                <a:gd name="T52" fmla="+- 0 2401 2136"/>
                                <a:gd name="T53" fmla="*/ T52 w 273"/>
                                <a:gd name="T54" fmla="+- 0 812 588"/>
                                <a:gd name="T55" fmla="*/ 812 h 281"/>
                                <a:gd name="T56" fmla="+- 0 2400 2136"/>
                                <a:gd name="T57" fmla="*/ T56 w 273"/>
                                <a:gd name="T58" fmla="+- 0 810 588"/>
                                <a:gd name="T59" fmla="*/ 810 h 281"/>
                                <a:gd name="T60" fmla="+- 0 2399 2136"/>
                                <a:gd name="T61" fmla="*/ T60 w 273"/>
                                <a:gd name="T62" fmla="+- 0 807 588"/>
                                <a:gd name="T63" fmla="*/ 807 h 281"/>
                                <a:gd name="T64" fmla="+- 0 2393 2136"/>
                                <a:gd name="T65" fmla="*/ T64 w 273"/>
                                <a:gd name="T66" fmla="+- 0 798 588"/>
                                <a:gd name="T67" fmla="*/ 79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7" y="210"/>
                                  </a:moveTo>
                                  <a:lnTo>
                                    <a:pt x="166" y="210"/>
                                  </a:lnTo>
                                  <a:lnTo>
                                    <a:pt x="245" y="238"/>
                                  </a:lnTo>
                                  <a:lnTo>
                                    <a:pt x="246" y="239"/>
                                  </a:lnTo>
                                  <a:lnTo>
                                    <a:pt x="247" y="239"/>
                                  </a:lnTo>
                                  <a:lnTo>
                                    <a:pt x="258" y="239"/>
                                  </a:lnTo>
                                  <a:lnTo>
                                    <a:pt x="260" y="237"/>
                                  </a:lnTo>
                                  <a:lnTo>
                                    <a:pt x="262" y="235"/>
                                  </a:lnTo>
                                  <a:lnTo>
                                    <a:pt x="262" y="234"/>
                                  </a:lnTo>
                                  <a:lnTo>
                                    <a:pt x="263" y="232"/>
                                  </a:lnTo>
                                  <a:lnTo>
                                    <a:pt x="264" y="230"/>
                                  </a:lnTo>
                                  <a:lnTo>
                                    <a:pt x="264" y="228"/>
                                  </a:lnTo>
                                  <a:lnTo>
                                    <a:pt x="265" y="227"/>
                                  </a:lnTo>
                                  <a:lnTo>
                                    <a:pt x="265" y="224"/>
                                  </a:lnTo>
                                  <a:lnTo>
                                    <a:pt x="264" y="222"/>
                                  </a:lnTo>
                                  <a:lnTo>
                                    <a:pt x="263" y="219"/>
                                  </a:lnTo>
                                  <a:lnTo>
                                    <a:pt x="257" y="21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Freeform 88"/>
                          <wps:cNvSpPr>
                            <a:spLocks/>
                          </wps:cNvSpPr>
                          <wps:spPr bwMode="auto">
                            <a:xfrm>
                              <a:off x="2136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248 2136"/>
                                <a:gd name="T1" fmla="*/ T0 w 273"/>
                                <a:gd name="T2" fmla="+- 0 588 588"/>
                                <a:gd name="T3" fmla="*/ 588 h 281"/>
                                <a:gd name="T4" fmla="+- 0 2243 2136"/>
                                <a:gd name="T5" fmla="*/ T4 w 273"/>
                                <a:gd name="T6" fmla="+- 0 589 588"/>
                                <a:gd name="T7" fmla="*/ 589 h 281"/>
                                <a:gd name="T8" fmla="+- 0 2241 2136"/>
                                <a:gd name="T9" fmla="*/ T8 w 273"/>
                                <a:gd name="T10" fmla="+- 0 590 588"/>
                                <a:gd name="T11" fmla="*/ 590 h 281"/>
                                <a:gd name="T12" fmla="+- 0 2239 2136"/>
                                <a:gd name="T13" fmla="*/ T12 w 273"/>
                                <a:gd name="T14" fmla="+- 0 592 588"/>
                                <a:gd name="T15" fmla="*/ 592 h 281"/>
                                <a:gd name="T16" fmla="+- 0 2239 2136"/>
                                <a:gd name="T17" fmla="*/ T16 w 273"/>
                                <a:gd name="T18" fmla="+- 0 593 588"/>
                                <a:gd name="T19" fmla="*/ 593 h 281"/>
                                <a:gd name="T20" fmla="+- 0 2238 2136"/>
                                <a:gd name="T21" fmla="*/ T20 w 273"/>
                                <a:gd name="T22" fmla="+- 0 593 588"/>
                                <a:gd name="T23" fmla="*/ 593 h 281"/>
                                <a:gd name="T24" fmla="+- 0 2237 2136"/>
                                <a:gd name="T25" fmla="*/ T24 w 273"/>
                                <a:gd name="T26" fmla="+- 0 594 588"/>
                                <a:gd name="T27" fmla="*/ 594 h 281"/>
                                <a:gd name="T28" fmla="+- 0 2236 2136"/>
                                <a:gd name="T29" fmla="*/ T28 w 273"/>
                                <a:gd name="T30" fmla="+- 0 597 588"/>
                                <a:gd name="T31" fmla="*/ 597 h 281"/>
                                <a:gd name="T32" fmla="+- 0 2235 2136"/>
                                <a:gd name="T33" fmla="*/ T32 w 273"/>
                                <a:gd name="T34" fmla="+- 0 600 588"/>
                                <a:gd name="T35" fmla="*/ 600 h 281"/>
                                <a:gd name="T36" fmla="+- 0 2229 2136"/>
                                <a:gd name="T37" fmla="*/ T36 w 273"/>
                                <a:gd name="T38" fmla="+- 0 686 588"/>
                                <a:gd name="T39" fmla="*/ 686 h 281"/>
                                <a:gd name="T40" fmla="+- 0 2146 2136"/>
                                <a:gd name="T41" fmla="*/ T40 w 273"/>
                                <a:gd name="T42" fmla="+- 0 711 588"/>
                                <a:gd name="T43" fmla="*/ 711 h 281"/>
                                <a:gd name="T44" fmla="+- 0 2143 2136"/>
                                <a:gd name="T45" fmla="*/ T44 w 273"/>
                                <a:gd name="T46" fmla="+- 0 711 588"/>
                                <a:gd name="T47" fmla="*/ 711 h 281"/>
                                <a:gd name="T48" fmla="+- 0 2141 2136"/>
                                <a:gd name="T49" fmla="*/ T48 w 273"/>
                                <a:gd name="T50" fmla="+- 0 712 588"/>
                                <a:gd name="T51" fmla="*/ 712 h 281"/>
                                <a:gd name="T52" fmla="+- 0 2139 2136"/>
                                <a:gd name="T53" fmla="*/ T52 w 273"/>
                                <a:gd name="T54" fmla="+- 0 714 588"/>
                                <a:gd name="T55" fmla="*/ 714 h 281"/>
                                <a:gd name="T56" fmla="+- 0 2139 2136"/>
                                <a:gd name="T57" fmla="*/ T56 w 273"/>
                                <a:gd name="T58" fmla="+- 0 715 588"/>
                                <a:gd name="T59" fmla="*/ 715 h 281"/>
                                <a:gd name="T60" fmla="+- 0 2137 2136"/>
                                <a:gd name="T61" fmla="*/ T60 w 273"/>
                                <a:gd name="T62" fmla="+- 0 718 588"/>
                                <a:gd name="T63" fmla="*/ 718 h 281"/>
                                <a:gd name="T64" fmla="+- 0 2136 2136"/>
                                <a:gd name="T65" fmla="*/ T64 w 273"/>
                                <a:gd name="T66" fmla="+- 0 720 588"/>
                                <a:gd name="T67" fmla="*/ 720 h 281"/>
                                <a:gd name="T68" fmla="+- 0 2136 2136"/>
                                <a:gd name="T69" fmla="*/ T68 w 273"/>
                                <a:gd name="T70" fmla="+- 0 722 588"/>
                                <a:gd name="T71" fmla="*/ 722 h 281"/>
                                <a:gd name="T72" fmla="+- 0 2136 2136"/>
                                <a:gd name="T73" fmla="*/ T72 w 273"/>
                                <a:gd name="T74" fmla="+- 0 722 588"/>
                                <a:gd name="T75" fmla="*/ 722 h 281"/>
                                <a:gd name="T76" fmla="+- 0 2136 2136"/>
                                <a:gd name="T77" fmla="*/ T76 w 273"/>
                                <a:gd name="T78" fmla="+- 0 723 588"/>
                                <a:gd name="T79" fmla="*/ 723 h 281"/>
                                <a:gd name="T80" fmla="+- 0 2138 2136"/>
                                <a:gd name="T81" fmla="*/ T80 w 273"/>
                                <a:gd name="T82" fmla="+- 0 731 588"/>
                                <a:gd name="T83" fmla="*/ 731 h 281"/>
                                <a:gd name="T84" fmla="+- 0 2139 2136"/>
                                <a:gd name="T85" fmla="*/ T84 w 273"/>
                                <a:gd name="T86" fmla="+- 0 731 588"/>
                                <a:gd name="T87" fmla="*/ 731 h 281"/>
                                <a:gd name="T88" fmla="+- 0 2357 2136"/>
                                <a:gd name="T89" fmla="*/ T88 w 273"/>
                                <a:gd name="T90" fmla="+- 0 731 588"/>
                                <a:gd name="T91" fmla="*/ 731 h 281"/>
                                <a:gd name="T92" fmla="+- 0 2406 2136"/>
                                <a:gd name="T93" fmla="*/ T92 w 273"/>
                                <a:gd name="T94" fmla="+- 0 665 588"/>
                                <a:gd name="T95" fmla="*/ 665 h 281"/>
                                <a:gd name="T96" fmla="+- 0 2407 2136"/>
                                <a:gd name="T97" fmla="*/ T96 w 273"/>
                                <a:gd name="T98" fmla="+- 0 665 588"/>
                                <a:gd name="T99" fmla="*/ 665 h 281"/>
                                <a:gd name="T100" fmla="+- 0 2407 2136"/>
                                <a:gd name="T101" fmla="*/ T100 w 273"/>
                                <a:gd name="T102" fmla="+- 0 665 588"/>
                                <a:gd name="T103" fmla="*/ 665 h 281"/>
                                <a:gd name="T104" fmla="+- 0 2308 2136"/>
                                <a:gd name="T105" fmla="*/ T104 w 273"/>
                                <a:gd name="T106" fmla="+- 0 665 588"/>
                                <a:gd name="T107" fmla="*/ 665 h 281"/>
                                <a:gd name="T108" fmla="+- 0 2260 2136"/>
                                <a:gd name="T109" fmla="*/ T108 w 273"/>
                                <a:gd name="T110" fmla="+- 0 593 588"/>
                                <a:gd name="T111" fmla="*/ 593 h 281"/>
                                <a:gd name="T112" fmla="+- 0 2258 2136"/>
                                <a:gd name="T113" fmla="*/ T112 w 273"/>
                                <a:gd name="T114" fmla="+- 0 591 588"/>
                                <a:gd name="T115" fmla="*/ 591 h 281"/>
                                <a:gd name="T116" fmla="+- 0 2256 2136"/>
                                <a:gd name="T117" fmla="*/ T116 w 273"/>
                                <a:gd name="T118" fmla="+- 0 589 588"/>
                                <a:gd name="T119" fmla="*/ 589 h 281"/>
                                <a:gd name="T120" fmla="+- 0 2253 2136"/>
                                <a:gd name="T121" fmla="*/ T120 w 273"/>
                                <a:gd name="T122" fmla="+- 0 589 588"/>
                                <a:gd name="T123" fmla="*/ 589 h 281"/>
                                <a:gd name="T124" fmla="+- 0 2252 2136"/>
                                <a:gd name="T125" fmla="*/ T124 w 273"/>
                                <a:gd name="T126" fmla="+- 0 589 588"/>
                                <a:gd name="T127" fmla="*/ 589 h 281"/>
                                <a:gd name="T128" fmla="+- 0 2252 2136"/>
                                <a:gd name="T129" fmla="*/ T128 w 273"/>
                                <a:gd name="T130" fmla="+- 0 589 588"/>
                                <a:gd name="T131" fmla="*/ 589 h 281"/>
                                <a:gd name="T132" fmla="+- 0 2251 2136"/>
                                <a:gd name="T133" fmla="*/ T132 w 273"/>
                                <a:gd name="T134" fmla="+- 0 589 588"/>
                                <a:gd name="T135" fmla="*/ 589 h 281"/>
                                <a:gd name="T136" fmla="+- 0 2250 2136"/>
                                <a:gd name="T137" fmla="*/ T136 w 273"/>
                                <a:gd name="T138" fmla="+- 0 588 588"/>
                                <a:gd name="T139" fmla="*/ 588 h 281"/>
                                <a:gd name="T140" fmla="+- 0 2248 2136"/>
                                <a:gd name="T141" fmla="*/ T140 w 273"/>
                                <a:gd name="T142" fmla="+- 0 588 588"/>
                                <a:gd name="T143" fmla="*/ 58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2" y="0"/>
                                  </a:moveTo>
                                  <a:lnTo>
                                    <a:pt x="107" y="1"/>
                                  </a:lnTo>
                                  <a:lnTo>
                                    <a:pt x="105" y="2"/>
                                  </a:lnTo>
                                  <a:lnTo>
                                    <a:pt x="103" y="4"/>
                                  </a:lnTo>
                                  <a:lnTo>
                                    <a:pt x="103" y="5"/>
                                  </a:lnTo>
                                  <a:lnTo>
                                    <a:pt x="102" y="5"/>
                                  </a:lnTo>
                                  <a:lnTo>
                                    <a:pt x="101" y="6"/>
                                  </a:lnTo>
                                  <a:lnTo>
                                    <a:pt x="100" y="9"/>
                                  </a:lnTo>
                                  <a:lnTo>
                                    <a:pt x="99" y="12"/>
                                  </a:lnTo>
                                  <a:lnTo>
                                    <a:pt x="93" y="98"/>
                                  </a:lnTo>
                                  <a:lnTo>
                                    <a:pt x="10" y="123"/>
                                  </a:lnTo>
                                  <a:lnTo>
                                    <a:pt x="7" y="123"/>
                                  </a:lnTo>
                                  <a:lnTo>
                                    <a:pt x="5" y="124"/>
                                  </a:lnTo>
                                  <a:lnTo>
                                    <a:pt x="3" y="126"/>
                                  </a:lnTo>
                                  <a:lnTo>
                                    <a:pt x="3" y="127"/>
                                  </a:lnTo>
                                  <a:lnTo>
                                    <a:pt x="1" y="13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0" y="134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" y="143"/>
                                  </a:lnTo>
                                  <a:lnTo>
                                    <a:pt x="3" y="143"/>
                                  </a:lnTo>
                                  <a:lnTo>
                                    <a:pt x="221" y="143"/>
                                  </a:lnTo>
                                  <a:lnTo>
                                    <a:pt x="270" y="77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124" y="5"/>
                                  </a:lnTo>
                                  <a:lnTo>
                                    <a:pt x="122" y="3"/>
                                  </a:lnTo>
                                  <a:lnTo>
                                    <a:pt x="120" y="1"/>
                                  </a:lnTo>
                                  <a:lnTo>
                                    <a:pt x="117" y="1"/>
                                  </a:lnTo>
                                  <a:lnTo>
                                    <a:pt x="116" y="1"/>
                                  </a:lnTo>
                                  <a:lnTo>
                                    <a:pt x="115" y="1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11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Freeform 87"/>
                          <wps:cNvSpPr>
                            <a:spLocks/>
                          </wps:cNvSpPr>
                          <wps:spPr bwMode="auto">
                            <a:xfrm>
                              <a:off x="2136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97 2136"/>
                                <a:gd name="T1" fmla="*/ T0 w 273"/>
                                <a:gd name="T2" fmla="+- 0 644 588"/>
                                <a:gd name="T3" fmla="*/ 644 h 281"/>
                                <a:gd name="T4" fmla="+- 0 2395 2136"/>
                                <a:gd name="T5" fmla="*/ T4 w 273"/>
                                <a:gd name="T6" fmla="+- 0 644 588"/>
                                <a:gd name="T7" fmla="*/ 644 h 281"/>
                                <a:gd name="T8" fmla="+- 0 2393 2136"/>
                                <a:gd name="T9" fmla="*/ T8 w 273"/>
                                <a:gd name="T10" fmla="+- 0 644 588"/>
                                <a:gd name="T11" fmla="*/ 644 h 281"/>
                                <a:gd name="T12" fmla="+- 0 2308 2136"/>
                                <a:gd name="T13" fmla="*/ T12 w 273"/>
                                <a:gd name="T14" fmla="+- 0 665 588"/>
                                <a:gd name="T15" fmla="*/ 665 h 281"/>
                                <a:gd name="T16" fmla="+- 0 2407 2136"/>
                                <a:gd name="T17" fmla="*/ T16 w 273"/>
                                <a:gd name="T18" fmla="+- 0 665 588"/>
                                <a:gd name="T19" fmla="*/ 665 h 281"/>
                                <a:gd name="T20" fmla="+- 0 2408 2136"/>
                                <a:gd name="T21" fmla="*/ T20 w 273"/>
                                <a:gd name="T22" fmla="+- 0 663 588"/>
                                <a:gd name="T23" fmla="*/ 663 h 281"/>
                                <a:gd name="T24" fmla="+- 0 2409 2136"/>
                                <a:gd name="T25" fmla="*/ T24 w 273"/>
                                <a:gd name="T26" fmla="+- 0 661 588"/>
                                <a:gd name="T27" fmla="*/ 661 h 281"/>
                                <a:gd name="T28" fmla="+- 0 2408 2136"/>
                                <a:gd name="T29" fmla="*/ T28 w 273"/>
                                <a:gd name="T30" fmla="+- 0 659 588"/>
                                <a:gd name="T31" fmla="*/ 659 h 281"/>
                                <a:gd name="T32" fmla="+- 0 2409 2136"/>
                                <a:gd name="T33" fmla="*/ T32 w 273"/>
                                <a:gd name="T34" fmla="+- 0 658 588"/>
                                <a:gd name="T35" fmla="*/ 658 h 281"/>
                                <a:gd name="T36" fmla="+- 0 2409 2136"/>
                                <a:gd name="T37" fmla="*/ T36 w 273"/>
                                <a:gd name="T38" fmla="+- 0 655 588"/>
                                <a:gd name="T39" fmla="*/ 655 h 281"/>
                                <a:gd name="T40" fmla="+- 0 2409 2136"/>
                                <a:gd name="T41" fmla="*/ T40 w 273"/>
                                <a:gd name="T42" fmla="+- 0 652 588"/>
                                <a:gd name="T43" fmla="*/ 652 h 281"/>
                                <a:gd name="T44" fmla="+- 0 2407 2136"/>
                                <a:gd name="T45" fmla="*/ T44 w 273"/>
                                <a:gd name="T46" fmla="+- 0 651 588"/>
                                <a:gd name="T47" fmla="*/ 651 h 281"/>
                                <a:gd name="T48" fmla="+- 0 2407 2136"/>
                                <a:gd name="T49" fmla="*/ T48 w 273"/>
                                <a:gd name="T50" fmla="+- 0 650 588"/>
                                <a:gd name="T51" fmla="*/ 650 h 281"/>
                                <a:gd name="T52" fmla="+- 0 2406 2136"/>
                                <a:gd name="T53" fmla="*/ T52 w 273"/>
                                <a:gd name="T54" fmla="+- 0 648 588"/>
                                <a:gd name="T55" fmla="*/ 648 h 281"/>
                                <a:gd name="T56" fmla="+- 0 2404 2136"/>
                                <a:gd name="T57" fmla="*/ T56 w 273"/>
                                <a:gd name="T58" fmla="+- 0 646 588"/>
                                <a:gd name="T59" fmla="*/ 646 h 281"/>
                                <a:gd name="T60" fmla="+- 0 2400 2136"/>
                                <a:gd name="T61" fmla="*/ T60 w 273"/>
                                <a:gd name="T62" fmla="+- 0 645 588"/>
                                <a:gd name="T63" fmla="*/ 645 h 281"/>
                                <a:gd name="T64" fmla="+- 0 2400 2136"/>
                                <a:gd name="T65" fmla="*/ T64 w 273"/>
                                <a:gd name="T66" fmla="+- 0 644 588"/>
                                <a:gd name="T67" fmla="*/ 644 h 281"/>
                                <a:gd name="T68" fmla="+- 0 2397 2136"/>
                                <a:gd name="T69" fmla="*/ T68 w 273"/>
                                <a:gd name="T70" fmla="+- 0 644 588"/>
                                <a:gd name="T71" fmla="*/ 644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61" y="56"/>
                                  </a:moveTo>
                                  <a:lnTo>
                                    <a:pt x="259" y="56"/>
                                  </a:lnTo>
                                  <a:lnTo>
                                    <a:pt x="257" y="56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272" y="75"/>
                                  </a:lnTo>
                                  <a:lnTo>
                                    <a:pt x="273" y="73"/>
                                  </a:lnTo>
                                  <a:lnTo>
                                    <a:pt x="272" y="71"/>
                                  </a:lnTo>
                                  <a:lnTo>
                                    <a:pt x="273" y="70"/>
                                  </a:lnTo>
                                  <a:lnTo>
                                    <a:pt x="273" y="67"/>
                                  </a:lnTo>
                                  <a:lnTo>
                                    <a:pt x="273" y="64"/>
                                  </a:lnTo>
                                  <a:lnTo>
                                    <a:pt x="271" y="63"/>
                                  </a:lnTo>
                                  <a:lnTo>
                                    <a:pt x="271" y="62"/>
                                  </a:lnTo>
                                  <a:lnTo>
                                    <a:pt x="270" y="60"/>
                                  </a:lnTo>
                                  <a:lnTo>
                                    <a:pt x="268" y="58"/>
                                  </a:lnTo>
                                  <a:lnTo>
                                    <a:pt x="264" y="57"/>
                                  </a:lnTo>
                                  <a:lnTo>
                                    <a:pt x="264" y="56"/>
                                  </a:lnTo>
                                  <a:lnTo>
                                    <a:pt x="261" y="5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Freeform 86"/>
                          <wps:cNvSpPr>
                            <a:spLocks/>
                          </wps:cNvSpPr>
                          <wps:spPr bwMode="auto">
                            <a:xfrm>
                              <a:off x="2136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252 2136"/>
                                <a:gd name="T1" fmla="*/ T0 w 273"/>
                                <a:gd name="T2" fmla="+- 0 588 588"/>
                                <a:gd name="T3" fmla="*/ 588 h 281"/>
                                <a:gd name="T4" fmla="+- 0 2251 2136"/>
                                <a:gd name="T5" fmla="*/ T4 w 273"/>
                                <a:gd name="T6" fmla="+- 0 589 588"/>
                                <a:gd name="T7" fmla="*/ 589 h 281"/>
                                <a:gd name="T8" fmla="+- 0 2252 2136"/>
                                <a:gd name="T9" fmla="*/ T8 w 273"/>
                                <a:gd name="T10" fmla="+- 0 589 588"/>
                                <a:gd name="T11" fmla="*/ 589 h 281"/>
                                <a:gd name="T12" fmla="+- 0 2252 2136"/>
                                <a:gd name="T13" fmla="*/ T12 w 273"/>
                                <a:gd name="T14" fmla="+- 0 588 588"/>
                                <a:gd name="T15" fmla="*/ 58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6" y="0"/>
                                  </a:moveTo>
                                  <a:lnTo>
                                    <a:pt x="115" y="1"/>
                                  </a:lnTo>
                                  <a:lnTo>
                                    <a:pt x="116" y="1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77"/>
                        <wpg:cNvGrpSpPr>
                          <a:grpSpLocks/>
                        </wpg:cNvGrpSpPr>
                        <wpg:grpSpPr bwMode="auto">
                          <a:xfrm>
                            <a:off x="3745" y="865"/>
                            <a:ext cx="272" cy="281"/>
                            <a:chOff x="3745" y="865"/>
                            <a:chExt cx="272" cy="281"/>
                          </a:xfrm>
                        </wpg:grpSpPr>
                        <wps:wsp>
                          <wps:cNvPr id="70" name="Freeform 84"/>
                          <wps:cNvSpPr>
                            <a:spLocks/>
                          </wps:cNvSpPr>
                          <wps:spPr bwMode="auto">
                            <a:xfrm>
                              <a:off x="3745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934 3745"/>
                                <a:gd name="T1" fmla="*/ T0 w 272"/>
                                <a:gd name="T2" fmla="+- 0 1076 865"/>
                                <a:gd name="T3" fmla="*/ 1076 h 281"/>
                                <a:gd name="T4" fmla="+- 0 3855 3745"/>
                                <a:gd name="T5" fmla="*/ T4 w 272"/>
                                <a:gd name="T6" fmla="+- 0 1076 865"/>
                                <a:gd name="T7" fmla="*/ 1076 h 281"/>
                                <a:gd name="T8" fmla="+- 0 3911 3745"/>
                                <a:gd name="T9" fmla="*/ T8 w 272"/>
                                <a:gd name="T10" fmla="+- 0 1139 865"/>
                                <a:gd name="T11" fmla="*/ 1139 h 281"/>
                                <a:gd name="T12" fmla="+- 0 3911 3745"/>
                                <a:gd name="T13" fmla="*/ T12 w 272"/>
                                <a:gd name="T14" fmla="+- 0 1140 865"/>
                                <a:gd name="T15" fmla="*/ 1140 h 281"/>
                                <a:gd name="T16" fmla="+- 0 3912 3745"/>
                                <a:gd name="T17" fmla="*/ T16 w 272"/>
                                <a:gd name="T18" fmla="+- 0 1140 865"/>
                                <a:gd name="T19" fmla="*/ 1140 h 281"/>
                                <a:gd name="T20" fmla="+- 0 3912 3745"/>
                                <a:gd name="T21" fmla="*/ T20 w 272"/>
                                <a:gd name="T22" fmla="+- 0 1140 865"/>
                                <a:gd name="T23" fmla="*/ 1140 h 281"/>
                                <a:gd name="T24" fmla="+- 0 3912 3745"/>
                                <a:gd name="T25" fmla="*/ T24 w 272"/>
                                <a:gd name="T26" fmla="+- 0 1141 865"/>
                                <a:gd name="T27" fmla="*/ 1141 h 281"/>
                                <a:gd name="T28" fmla="+- 0 3914 3745"/>
                                <a:gd name="T29" fmla="*/ T28 w 272"/>
                                <a:gd name="T30" fmla="+- 0 1143 865"/>
                                <a:gd name="T31" fmla="*/ 1143 h 281"/>
                                <a:gd name="T32" fmla="+- 0 3916 3745"/>
                                <a:gd name="T33" fmla="*/ T32 w 272"/>
                                <a:gd name="T34" fmla="+- 0 1144 865"/>
                                <a:gd name="T35" fmla="*/ 1144 h 281"/>
                                <a:gd name="T36" fmla="+- 0 3922 3745"/>
                                <a:gd name="T37" fmla="*/ T36 w 272"/>
                                <a:gd name="T38" fmla="+- 0 1146 865"/>
                                <a:gd name="T39" fmla="*/ 1146 h 281"/>
                                <a:gd name="T40" fmla="+- 0 3925 3745"/>
                                <a:gd name="T41" fmla="*/ T40 w 272"/>
                                <a:gd name="T42" fmla="+- 0 1145 865"/>
                                <a:gd name="T43" fmla="*/ 1145 h 281"/>
                                <a:gd name="T44" fmla="+- 0 3927 3745"/>
                                <a:gd name="T45" fmla="*/ T44 w 272"/>
                                <a:gd name="T46" fmla="+- 0 1144 865"/>
                                <a:gd name="T47" fmla="*/ 1144 h 281"/>
                                <a:gd name="T48" fmla="+- 0 3928 3745"/>
                                <a:gd name="T49" fmla="*/ T48 w 272"/>
                                <a:gd name="T50" fmla="+- 0 1143 865"/>
                                <a:gd name="T51" fmla="*/ 1143 h 281"/>
                                <a:gd name="T52" fmla="+- 0 3930 3745"/>
                                <a:gd name="T53" fmla="*/ T52 w 272"/>
                                <a:gd name="T54" fmla="+- 0 1142 865"/>
                                <a:gd name="T55" fmla="*/ 1142 h 281"/>
                                <a:gd name="T56" fmla="+- 0 3932 3745"/>
                                <a:gd name="T57" fmla="*/ T56 w 272"/>
                                <a:gd name="T58" fmla="+- 0 1141 865"/>
                                <a:gd name="T59" fmla="*/ 1141 h 281"/>
                                <a:gd name="T60" fmla="+- 0 3933 3745"/>
                                <a:gd name="T61" fmla="*/ T60 w 272"/>
                                <a:gd name="T62" fmla="+- 0 1139 865"/>
                                <a:gd name="T63" fmla="*/ 1139 h 281"/>
                                <a:gd name="T64" fmla="+- 0 3934 3745"/>
                                <a:gd name="T65" fmla="*/ T64 w 272"/>
                                <a:gd name="T66" fmla="+- 0 1139 865"/>
                                <a:gd name="T67" fmla="*/ 1139 h 281"/>
                                <a:gd name="T68" fmla="+- 0 3935 3745"/>
                                <a:gd name="T69" fmla="*/ T68 w 272"/>
                                <a:gd name="T70" fmla="+- 0 1137 865"/>
                                <a:gd name="T71" fmla="*/ 1137 h 281"/>
                                <a:gd name="T72" fmla="+- 0 3936 3745"/>
                                <a:gd name="T73" fmla="*/ T72 w 272"/>
                                <a:gd name="T74" fmla="+- 0 1134 865"/>
                                <a:gd name="T75" fmla="*/ 1134 h 281"/>
                                <a:gd name="T76" fmla="+- 0 3936 3745"/>
                                <a:gd name="T77" fmla="*/ T76 w 272"/>
                                <a:gd name="T78" fmla="+- 0 1131 865"/>
                                <a:gd name="T79" fmla="*/ 1131 h 281"/>
                                <a:gd name="T80" fmla="+- 0 3934 3745"/>
                                <a:gd name="T81" fmla="*/ T80 w 272"/>
                                <a:gd name="T82" fmla="+- 0 1076 865"/>
                                <a:gd name="T83" fmla="*/ 107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89" y="211"/>
                                  </a:moveTo>
                                  <a:lnTo>
                                    <a:pt x="110" y="211"/>
                                  </a:lnTo>
                                  <a:lnTo>
                                    <a:pt x="166" y="274"/>
                                  </a:lnTo>
                                  <a:lnTo>
                                    <a:pt x="166" y="275"/>
                                  </a:lnTo>
                                  <a:lnTo>
                                    <a:pt x="167" y="275"/>
                                  </a:lnTo>
                                  <a:lnTo>
                                    <a:pt x="167" y="276"/>
                                  </a:lnTo>
                                  <a:lnTo>
                                    <a:pt x="169" y="278"/>
                                  </a:lnTo>
                                  <a:lnTo>
                                    <a:pt x="171" y="279"/>
                                  </a:lnTo>
                                  <a:lnTo>
                                    <a:pt x="177" y="281"/>
                                  </a:lnTo>
                                  <a:lnTo>
                                    <a:pt x="180" y="280"/>
                                  </a:lnTo>
                                  <a:lnTo>
                                    <a:pt x="182" y="279"/>
                                  </a:lnTo>
                                  <a:lnTo>
                                    <a:pt x="183" y="278"/>
                                  </a:lnTo>
                                  <a:lnTo>
                                    <a:pt x="185" y="277"/>
                                  </a:lnTo>
                                  <a:lnTo>
                                    <a:pt x="187" y="276"/>
                                  </a:lnTo>
                                  <a:lnTo>
                                    <a:pt x="188" y="274"/>
                                  </a:lnTo>
                                  <a:lnTo>
                                    <a:pt x="189" y="274"/>
                                  </a:lnTo>
                                  <a:lnTo>
                                    <a:pt x="190" y="272"/>
                                  </a:lnTo>
                                  <a:lnTo>
                                    <a:pt x="191" y="269"/>
                                  </a:lnTo>
                                  <a:lnTo>
                                    <a:pt x="191" y="266"/>
                                  </a:lnTo>
                                  <a:lnTo>
                                    <a:pt x="189" y="2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Freeform 83"/>
                          <wps:cNvSpPr>
                            <a:spLocks/>
                          </wps:cNvSpPr>
                          <wps:spPr bwMode="auto">
                            <a:xfrm>
                              <a:off x="3745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757 3745"/>
                                <a:gd name="T1" fmla="*/ T0 w 272"/>
                                <a:gd name="T2" fmla="+- 0 923 865"/>
                                <a:gd name="T3" fmla="*/ 923 h 281"/>
                                <a:gd name="T4" fmla="+- 0 3755 3745"/>
                                <a:gd name="T5" fmla="*/ T4 w 272"/>
                                <a:gd name="T6" fmla="+- 0 923 865"/>
                                <a:gd name="T7" fmla="*/ 923 h 281"/>
                                <a:gd name="T8" fmla="+- 0 3754 3745"/>
                                <a:gd name="T9" fmla="*/ T8 w 272"/>
                                <a:gd name="T10" fmla="+- 0 924 865"/>
                                <a:gd name="T11" fmla="*/ 924 h 281"/>
                                <a:gd name="T12" fmla="+- 0 3751 3745"/>
                                <a:gd name="T13" fmla="*/ T12 w 272"/>
                                <a:gd name="T14" fmla="+- 0 926 865"/>
                                <a:gd name="T15" fmla="*/ 926 h 281"/>
                                <a:gd name="T16" fmla="+- 0 3749 3745"/>
                                <a:gd name="T17" fmla="*/ T16 w 272"/>
                                <a:gd name="T18" fmla="+- 0 927 865"/>
                                <a:gd name="T19" fmla="*/ 927 h 281"/>
                                <a:gd name="T20" fmla="+- 0 3748 3745"/>
                                <a:gd name="T21" fmla="*/ T20 w 272"/>
                                <a:gd name="T22" fmla="+- 0 929 865"/>
                                <a:gd name="T23" fmla="*/ 929 h 281"/>
                                <a:gd name="T24" fmla="+- 0 3747 3745"/>
                                <a:gd name="T25" fmla="*/ T24 w 272"/>
                                <a:gd name="T26" fmla="+- 0 929 865"/>
                                <a:gd name="T27" fmla="*/ 929 h 281"/>
                                <a:gd name="T28" fmla="+- 0 3747 3745"/>
                                <a:gd name="T29" fmla="*/ T28 w 272"/>
                                <a:gd name="T30" fmla="+- 0 930 865"/>
                                <a:gd name="T31" fmla="*/ 930 h 281"/>
                                <a:gd name="T32" fmla="+- 0 3747 3745"/>
                                <a:gd name="T33" fmla="*/ T32 w 272"/>
                                <a:gd name="T34" fmla="+- 0 932 865"/>
                                <a:gd name="T35" fmla="*/ 932 h 281"/>
                                <a:gd name="T36" fmla="+- 0 3745 3745"/>
                                <a:gd name="T37" fmla="*/ T36 w 272"/>
                                <a:gd name="T38" fmla="+- 0 938 865"/>
                                <a:gd name="T39" fmla="*/ 938 h 281"/>
                                <a:gd name="T40" fmla="+- 0 3746 3745"/>
                                <a:gd name="T41" fmla="*/ T40 w 272"/>
                                <a:gd name="T42" fmla="+- 0 938 865"/>
                                <a:gd name="T43" fmla="*/ 938 h 281"/>
                                <a:gd name="T44" fmla="+- 0 3746 3745"/>
                                <a:gd name="T45" fmla="*/ T44 w 272"/>
                                <a:gd name="T46" fmla="+- 0 940 865"/>
                                <a:gd name="T47" fmla="*/ 940 h 281"/>
                                <a:gd name="T48" fmla="+- 0 3747 3745"/>
                                <a:gd name="T49" fmla="*/ T48 w 272"/>
                                <a:gd name="T50" fmla="+- 0 942 865"/>
                                <a:gd name="T51" fmla="*/ 942 h 281"/>
                                <a:gd name="T52" fmla="+- 0 3749 3745"/>
                                <a:gd name="T53" fmla="*/ T52 w 272"/>
                                <a:gd name="T54" fmla="+- 0 944 865"/>
                                <a:gd name="T55" fmla="*/ 944 h 281"/>
                                <a:gd name="T56" fmla="+- 0 3748 3745"/>
                                <a:gd name="T57" fmla="*/ T56 w 272"/>
                                <a:gd name="T58" fmla="+- 0 945 865"/>
                                <a:gd name="T59" fmla="*/ 945 h 281"/>
                                <a:gd name="T60" fmla="+- 0 3802 3745"/>
                                <a:gd name="T61" fmla="*/ T60 w 272"/>
                                <a:gd name="T62" fmla="+- 0 1012 865"/>
                                <a:gd name="T63" fmla="*/ 1012 h 281"/>
                                <a:gd name="T64" fmla="+- 0 3759 3745"/>
                                <a:gd name="T65" fmla="*/ T64 w 272"/>
                                <a:gd name="T66" fmla="+- 0 1086 865"/>
                                <a:gd name="T67" fmla="*/ 1086 h 281"/>
                                <a:gd name="T68" fmla="+- 0 3757 3745"/>
                                <a:gd name="T69" fmla="*/ T68 w 272"/>
                                <a:gd name="T70" fmla="+- 0 1089 865"/>
                                <a:gd name="T71" fmla="*/ 1089 h 281"/>
                                <a:gd name="T72" fmla="+- 0 3757 3745"/>
                                <a:gd name="T73" fmla="*/ T72 w 272"/>
                                <a:gd name="T74" fmla="+- 0 1092 865"/>
                                <a:gd name="T75" fmla="*/ 1092 h 281"/>
                                <a:gd name="T76" fmla="+- 0 3757 3745"/>
                                <a:gd name="T77" fmla="*/ T76 w 272"/>
                                <a:gd name="T78" fmla="+- 0 1094 865"/>
                                <a:gd name="T79" fmla="*/ 1094 h 281"/>
                                <a:gd name="T80" fmla="+- 0 3757 3745"/>
                                <a:gd name="T81" fmla="*/ T80 w 272"/>
                                <a:gd name="T82" fmla="+- 0 1097 865"/>
                                <a:gd name="T83" fmla="*/ 1097 h 281"/>
                                <a:gd name="T84" fmla="+- 0 3758 3745"/>
                                <a:gd name="T85" fmla="*/ T84 w 272"/>
                                <a:gd name="T86" fmla="+- 0 1099 865"/>
                                <a:gd name="T87" fmla="*/ 1099 h 281"/>
                                <a:gd name="T88" fmla="+- 0 3759 3745"/>
                                <a:gd name="T89" fmla="*/ T88 w 272"/>
                                <a:gd name="T90" fmla="+- 0 1101 865"/>
                                <a:gd name="T91" fmla="*/ 1101 h 281"/>
                                <a:gd name="T92" fmla="+- 0 3759 3745"/>
                                <a:gd name="T93" fmla="*/ T92 w 272"/>
                                <a:gd name="T94" fmla="+- 0 1102 865"/>
                                <a:gd name="T95" fmla="*/ 1102 h 281"/>
                                <a:gd name="T96" fmla="+- 0 3760 3745"/>
                                <a:gd name="T97" fmla="*/ T96 w 272"/>
                                <a:gd name="T98" fmla="+- 0 1102 865"/>
                                <a:gd name="T99" fmla="*/ 1102 h 281"/>
                                <a:gd name="T100" fmla="+- 0 3762 3745"/>
                                <a:gd name="T101" fmla="*/ T100 w 272"/>
                                <a:gd name="T102" fmla="+- 0 1104 865"/>
                                <a:gd name="T103" fmla="*/ 1104 h 281"/>
                                <a:gd name="T104" fmla="+- 0 3764 3745"/>
                                <a:gd name="T105" fmla="*/ T104 w 272"/>
                                <a:gd name="T106" fmla="+- 0 1106 865"/>
                                <a:gd name="T107" fmla="*/ 1106 h 281"/>
                                <a:gd name="T108" fmla="+- 0 3769 3745"/>
                                <a:gd name="T109" fmla="*/ T108 w 272"/>
                                <a:gd name="T110" fmla="+- 0 1107 865"/>
                                <a:gd name="T111" fmla="*/ 1107 h 281"/>
                                <a:gd name="T112" fmla="+- 0 3772 3745"/>
                                <a:gd name="T113" fmla="*/ T112 w 272"/>
                                <a:gd name="T114" fmla="+- 0 1107 865"/>
                                <a:gd name="T115" fmla="*/ 1107 h 281"/>
                                <a:gd name="T116" fmla="+- 0 3774 3745"/>
                                <a:gd name="T117" fmla="*/ T116 w 272"/>
                                <a:gd name="T118" fmla="+- 0 1105 865"/>
                                <a:gd name="T119" fmla="*/ 1105 h 281"/>
                                <a:gd name="T120" fmla="+- 0 3775 3745"/>
                                <a:gd name="T121" fmla="*/ T120 w 272"/>
                                <a:gd name="T122" fmla="+- 0 1105 865"/>
                                <a:gd name="T123" fmla="*/ 1105 h 281"/>
                                <a:gd name="T124" fmla="+- 0 3775 3745"/>
                                <a:gd name="T125" fmla="*/ T124 w 272"/>
                                <a:gd name="T126" fmla="+- 0 1105 865"/>
                                <a:gd name="T127" fmla="*/ 1105 h 281"/>
                                <a:gd name="T128" fmla="+- 0 3855 3745"/>
                                <a:gd name="T129" fmla="*/ T128 w 272"/>
                                <a:gd name="T130" fmla="+- 0 1076 865"/>
                                <a:gd name="T131" fmla="*/ 1076 h 281"/>
                                <a:gd name="T132" fmla="+- 0 3934 3745"/>
                                <a:gd name="T133" fmla="*/ T132 w 272"/>
                                <a:gd name="T134" fmla="+- 0 1076 865"/>
                                <a:gd name="T135" fmla="*/ 1076 h 281"/>
                                <a:gd name="T136" fmla="+- 0 3933 3745"/>
                                <a:gd name="T137" fmla="*/ T136 w 272"/>
                                <a:gd name="T138" fmla="+- 0 1045 865"/>
                                <a:gd name="T139" fmla="*/ 1045 h 281"/>
                                <a:gd name="T140" fmla="+- 0 4011 3745"/>
                                <a:gd name="T141" fmla="*/ T140 w 272"/>
                                <a:gd name="T142" fmla="+- 0 1011 865"/>
                                <a:gd name="T143" fmla="*/ 1011 h 281"/>
                                <a:gd name="T144" fmla="+- 0 4012 3745"/>
                                <a:gd name="T145" fmla="*/ T144 w 272"/>
                                <a:gd name="T146" fmla="+- 0 1011 865"/>
                                <a:gd name="T147" fmla="*/ 1011 h 281"/>
                                <a:gd name="T148" fmla="+- 0 4014 3745"/>
                                <a:gd name="T149" fmla="*/ T148 w 272"/>
                                <a:gd name="T150" fmla="+- 0 1010 865"/>
                                <a:gd name="T151" fmla="*/ 1010 h 281"/>
                                <a:gd name="T152" fmla="+- 0 4016 3745"/>
                                <a:gd name="T153" fmla="*/ T152 w 272"/>
                                <a:gd name="T154" fmla="+- 0 1008 865"/>
                                <a:gd name="T155" fmla="*/ 1008 h 281"/>
                                <a:gd name="T156" fmla="+- 0 4017 3745"/>
                                <a:gd name="T157" fmla="*/ T156 w 272"/>
                                <a:gd name="T158" fmla="+- 0 1006 865"/>
                                <a:gd name="T159" fmla="*/ 1006 h 281"/>
                                <a:gd name="T160" fmla="+- 0 4017 3745"/>
                                <a:gd name="T161" fmla="*/ T160 w 272"/>
                                <a:gd name="T162" fmla="+- 0 1006 865"/>
                                <a:gd name="T163" fmla="*/ 1006 h 281"/>
                                <a:gd name="T164" fmla="+- 0 4019 3745"/>
                                <a:gd name="T165" fmla="*/ T164 w 272"/>
                                <a:gd name="T166" fmla="+- 0 1003 865"/>
                                <a:gd name="T167" fmla="*/ 1003 h 281"/>
                                <a:gd name="T168" fmla="+- 0 4020 3745"/>
                                <a:gd name="T169" fmla="*/ T168 w 272"/>
                                <a:gd name="T170" fmla="+- 0 1001 865"/>
                                <a:gd name="T171" fmla="*/ 1001 h 281"/>
                                <a:gd name="T172" fmla="+- 0 4019 3745"/>
                                <a:gd name="T173" fmla="*/ T172 w 272"/>
                                <a:gd name="T174" fmla="+- 0 998 865"/>
                                <a:gd name="T175" fmla="*/ 998 h 281"/>
                                <a:gd name="T176" fmla="+- 0 4019 3745"/>
                                <a:gd name="T177" fmla="*/ T176 w 272"/>
                                <a:gd name="T178" fmla="+- 0 995 865"/>
                                <a:gd name="T179" fmla="*/ 995 h 281"/>
                                <a:gd name="T180" fmla="+- 0 4018 3745"/>
                                <a:gd name="T181" fmla="*/ T180 w 272"/>
                                <a:gd name="T182" fmla="+- 0 993 865"/>
                                <a:gd name="T183" fmla="*/ 993 h 281"/>
                                <a:gd name="T184" fmla="+- 0 4016 3745"/>
                                <a:gd name="T185" fmla="*/ T184 w 272"/>
                                <a:gd name="T186" fmla="+- 0 990 865"/>
                                <a:gd name="T187" fmla="*/ 990 h 281"/>
                                <a:gd name="T188" fmla="+- 0 4016 3745"/>
                                <a:gd name="T189" fmla="*/ T188 w 272"/>
                                <a:gd name="T190" fmla="+- 0 989 865"/>
                                <a:gd name="T191" fmla="*/ 989 h 281"/>
                                <a:gd name="T192" fmla="+- 0 4014 3745"/>
                                <a:gd name="T193" fmla="*/ T192 w 272"/>
                                <a:gd name="T194" fmla="+- 0 988 865"/>
                                <a:gd name="T195" fmla="*/ 988 h 281"/>
                                <a:gd name="T196" fmla="+- 0 4012 3745"/>
                                <a:gd name="T197" fmla="*/ T196 w 272"/>
                                <a:gd name="T198" fmla="+- 0 986 865"/>
                                <a:gd name="T199" fmla="*/ 986 h 281"/>
                                <a:gd name="T200" fmla="+- 0 4010 3745"/>
                                <a:gd name="T201" fmla="*/ T200 w 272"/>
                                <a:gd name="T202" fmla="+- 0 986 865"/>
                                <a:gd name="T203" fmla="*/ 986 h 281"/>
                                <a:gd name="T204" fmla="+- 0 3926 3745"/>
                                <a:gd name="T205" fmla="*/ T204 w 272"/>
                                <a:gd name="T206" fmla="+- 0 962 865"/>
                                <a:gd name="T207" fmla="*/ 962 h 281"/>
                                <a:gd name="T208" fmla="+- 0 3924 3745"/>
                                <a:gd name="T209" fmla="*/ T208 w 272"/>
                                <a:gd name="T210" fmla="+- 0 942 865"/>
                                <a:gd name="T211" fmla="*/ 942 h 281"/>
                                <a:gd name="T212" fmla="+- 0 3846 3745"/>
                                <a:gd name="T213" fmla="*/ T212 w 272"/>
                                <a:gd name="T214" fmla="+- 0 942 865"/>
                                <a:gd name="T215" fmla="*/ 942 h 281"/>
                                <a:gd name="T216" fmla="+- 0 3788 3745"/>
                                <a:gd name="T217" fmla="*/ T216 w 272"/>
                                <a:gd name="T218" fmla="+- 0 929 865"/>
                                <a:gd name="T219" fmla="*/ 929 h 281"/>
                                <a:gd name="T220" fmla="+- 0 3748 3745"/>
                                <a:gd name="T221" fmla="*/ T220 w 272"/>
                                <a:gd name="T222" fmla="+- 0 929 865"/>
                                <a:gd name="T223" fmla="*/ 929 h 281"/>
                                <a:gd name="T224" fmla="+- 0 3748 3745"/>
                                <a:gd name="T225" fmla="*/ T224 w 272"/>
                                <a:gd name="T226" fmla="+- 0 929 865"/>
                                <a:gd name="T227" fmla="*/ 929 h 281"/>
                                <a:gd name="T228" fmla="+- 0 3787 3745"/>
                                <a:gd name="T229" fmla="*/ T228 w 272"/>
                                <a:gd name="T230" fmla="+- 0 929 865"/>
                                <a:gd name="T231" fmla="*/ 929 h 281"/>
                                <a:gd name="T232" fmla="+- 0 3762 3745"/>
                                <a:gd name="T233" fmla="*/ T232 w 272"/>
                                <a:gd name="T234" fmla="+- 0 923 865"/>
                                <a:gd name="T235" fmla="*/ 923 h 281"/>
                                <a:gd name="T236" fmla="+- 0 3759 3745"/>
                                <a:gd name="T237" fmla="*/ T236 w 272"/>
                                <a:gd name="T238" fmla="+- 0 923 865"/>
                                <a:gd name="T239" fmla="*/ 923 h 281"/>
                                <a:gd name="T240" fmla="+- 0 3757 3745"/>
                                <a:gd name="T241" fmla="*/ T240 w 272"/>
                                <a:gd name="T242" fmla="+- 0 923 865"/>
                                <a:gd name="T243" fmla="*/ 92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2" y="58"/>
                                  </a:moveTo>
                                  <a:lnTo>
                                    <a:pt x="10" y="58"/>
                                  </a:lnTo>
                                  <a:lnTo>
                                    <a:pt x="9" y="59"/>
                                  </a:lnTo>
                                  <a:lnTo>
                                    <a:pt x="6" y="61"/>
                                  </a:lnTo>
                                  <a:lnTo>
                                    <a:pt x="4" y="62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2" y="67"/>
                                  </a:lnTo>
                                  <a:lnTo>
                                    <a:pt x="0" y="73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5"/>
                                  </a:lnTo>
                                  <a:lnTo>
                                    <a:pt x="2" y="77"/>
                                  </a:lnTo>
                                  <a:lnTo>
                                    <a:pt x="4" y="79"/>
                                  </a:lnTo>
                                  <a:lnTo>
                                    <a:pt x="3" y="80"/>
                                  </a:lnTo>
                                  <a:lnTo>
                                    <a:pt x="57" y="147"/>
                                  </a:lnTo>
                                  <a:lnTo>
                                    <a:pt x="14" y="221"/>
                                  </a:lnTo>
                                  <a:lnTo>
                                    <a:pt x="12" y="224"/>
                                  </a:lnTo>
                                  <a:lnTo>
                                    <a:pt x="12" y="227"/>
                                  </a:lnTo>
                                  <a:lnTo>
                                    <a:pt x="12" y="229"/>
                                  </a:lnTo>
                                  <a:lnTo>
                                    <a:pt x="12" y="232"/>
                                  </a:lnTo>
                                  <a:lnTo>
                                    <a:pt x="13" y="234"/>
                                  </a:lnTo>
                                  <a:lnTo>
                                    <a:pt x="14" y="236"/>
                                  </a:lnTo>
                                  <a:lnTo>
                                    <a:pt x="14" y="237"/>
                                  </a:lnTo>
                                  <a:lnTo>
                                    <a:pt x="15" y="237"/>
                                  </a:lnTo>
                                  <a:lnTo>
                                    <a:pt x="17" y="239"/>
                                  </a:lnTo>
                                  <a:lnTo>
                                    <a:pt x="19" y="241"/>
                                  </a:lnTo>
                                  <a:lnTo>
                                    <a:pt x="24" y="242"/>
                                  </a:lnTo>
                                  <a:lnTo>
                                    <a:pt x="27" y="242"/>
                                  </a:lnTo>
                                  <a:lnTo>
                                    <a:pt x="29" y="240"/>
                                  </a:lnTo>
                                  <a:lnTo>
                                    <a:pt x="30" y="240"/>
                                  </a:lnTo>
                                  <a:lnTo>
                                    <a:pt x="110" y="211"/>
                                  </a:lnTo>
                                  <a:lnTo>
                                    <a:pt x="189" y="211"/>
                                  </a:lnTo>
                                  <a:lnTo>
                                    <a:pt x="188" y="180"/>
                                  </a:ln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  <a:lnTo>
                                    <a:pt x="269" y="145"/>
                                  </a:lnTo>
                                  <a:lnTo>
                                    <a:pt x="271" y="143"/>
                                  </a:lnTo>
                                  <a:lnTo>
                                    <a:pt x="272" y="141"/>
                                  </a:lnTo>
                                  <a:lnTo>
                                    <a:pt x="274" y="138"/>
                                  </a:lnTo>
                                  <a:lnTo>
                                    <a:pt x="275" y="136"/>
                                  </a:lnTo>
                                  <a:lnTo>
                                    <a:pt x="274" y="133"/>
                                  </a:lnTo>
                                  <a:lnTo>
                                    <a:pt x="274" y="130"/>
                                  </a:lnTo>
                                  <a:lnTo>
                                    <a:pt x="273" y="128"/>
                                  </a:lnTo>
                                  <a:lnTo>
                                    <a:pt x="271" y="125"/>
                                  </a:lnTo>
                                  <a:lnTo>
                                    <a:pt x="271" y="124"/>
                                  </a:lnTo>
                                  <a:lnTo>
                                    <a:pt x="269" y="123"/>
                                  </a:lnTo>
                                  <a:lnTo>
                                    <a:pt x="267" y="121"/>
                                  </a:lnTo>
                                  <a:lnTo>
                                    <a:pt x="265" y="121"/>
                                  </a:lnTo>
                                  <a:lnTo>
                                    <a:pt x="181" y="97"/>
                                  </a:lnTo>
                                  <a:lnTo>
                                    <a:pt x="179" y="77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43" y="64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42" y="64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14" y="58"/>
                                  </a:lnTo>
                                  <a:lnTo>
                                    <a:pt x="12" y="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Freeform 82"/>
                          <wps:cNvSpPr>
                            <a:spLocks/>
                          </wps:cNvSpPr>
                          <wps:spPr bwMode="auto">
                            <a:xfrm>
                              <a:off x="3745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775 3745"/>
                                <a:gd name="T1" fmla="*/ T0 w 272"/>
                                <a:gd name="T2" fmla="+- 0 1105 865"/>
                                <a:gd name="T3" fmla="*/ 1105 h 281"/>
                                <a:gd name="T4" fmla="+- 0 3774 3745"/>
                                <a:gd name="T5" fmla="*/ T4 w 272"/>
                                <a:gd name="T6" fmla="+- 0 1105 865"/>
                                <a:gd name="T7" fmla="*/ 1105 h 281"/>
                                <a:gd name="T8" fmla="+- 0 3775 3745"/>
                                <a:gd name="T9" fmla="*/ T8 w 272"/>
                                <a:gd name="T10" fmla="+- 0 1106 865"/>
                                <a:gd name="T11" fmla="*/ 110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30" y="240"/>
                                  </a:moveTo>
                                  <a:lnTo>
                                    <a:pt x="29" y="240"/>
                                  </a:lnTo>
                                  <a:lnTo>
                                    <a:pt x="30" y="2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81"/>
                          <wps:cNvSpPr>
                            <a:spLocks/>
                          </wps:cNvSpPr>
                          <wps:spPr bwMode="auto">
                            <a:xfrm>
                              <a:off x="3745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4012 3745"/>
                                <a:gd name="T1" fmla="*/ T0 w 272"/>
                                <a:gd name="T2" fmla="+- 0 1011 865"/>
                                <a:gd name="T3" fmla="*/ 1011 h 281"/>
                                <a:gd name="T4" fmla="+- 0 4011 3745"/>
                                <a:gd name="T5" fmla="*/ T4 w 272"/>
                                <a:gd name="T6" fmla="+- 0 1011 865"/>
                                <a:gd name="T7" fmla="*/ 1011 h 281"/>
                                <a:gd name="T8" fmla="+- 0 4012 3745"/>
                                <a:gd name="T9" fmla="*/ T8 w 272"/>
                                <a:gd name="T10" fmla="+- 0 1011 865"/>
                                <a:gd name="T11" fmla="*/ 1011 h 281"/>
                                <a:gd name="T12" fmla="+- 0 4012 3745"/>
                                <a:gd name="T13" fmla="*/ T12 w 272"/>
                                <a:gd name="T14" fmla="+- 0 1011 865"/>
                                <a:gd name="T15" fmla="*/ 101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67" y="146"/>
                                  </a:move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80"/>
                          <wps:cNvSpPr>
                            <a:spLocks/>
                          </wps:cNvSpPr>
                          <wps:spPr bwMode="auto">
                            <a:xfrm>
                              <a:off x="3745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4017 3745"/>
                                <a:gd name="T1" fmla="*/ T0 w 272"/>
                                <a:gd name="T2" fmla="+- 0 1006 865"/>
                                <a:gd name="T3" fmla="*/ 1006 h 281"/>
                                <a:gd name="T4" fmla="+- 0 4017 3745"/>
                                <a:gd name="T5" fmla="*/ T4 w 272"/>
                                <a:gd name="T6" fmla="+- 0 1006 865"/>
                                <a:gd name="T7" fmla="*/ 1006 h 281"/>
                                <a:gd name="T8" fmla="+- 0 4017 3745"/>
                                <a:gd name="T9" fmla="*/ T8 w 272"/>
                                <a:gd name="T10" fmla="+- 0 1006 865"/>
                                <a:gd name="T11" fmla="*/ 100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72" y="141"/>
                                  </a:moveTo>
                                  <a:lnTo>
                                    <a:pt x="272" y="1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Freeform 79"/>
                          <wps:cNvSpPr>
                            <a:spLocks/>
                          </wps:cNvSpPr>
                          <wps:spPr bwMode="auto">
                            <a:xfrm>
                              <a:off x="3745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900 3745"/>
                                <a:gd name="T1" fmla="*/ T0 w 272"/>
                                <a:gd name="T2" fmla="+- 0 866 865"/>
                                <a:gd name="T3" fmla="*/ 866 h 281"/>
                                <a:gd name="T4" fmla="+- 0 3898 3745"/>
                                <a:gd name="T5" fmla="*/ T4 w 272"/>
                                <a:gd name="T6" fmla="+- 0 866 865"/>
                                <a:gd name="T7" fmla="*/ 866 h 281"/>
                                <a:gd name="T8" fmla="+- 0 3896 3745"/>
                                <a:gd name="T9" fmla="*/ T8 w 272"/>
                                <a:gd name="T10" fmla="+- 0 868 865"/>
                                <a:gd name="T11" fmla="*/ 868 h 281"/>
                                <a:gd name="T12" fmla="+- 0 3894 3745"/>
                                <a:gd name="T13" fmla="*/ T12 w 272"/>
                                <a:gd name="T14" fmla="+- 0 870 865"/>
                                <a:gd name="T15" fmla="*/ 870 h 281"/>
                                <a:gd name="T16" fmla="+- 0 3846 3745"/>
                                <a:gd name="T17" fmla="*/ T16 w 272"/>
                                <a:gd name="T18" fmla="+- 0 942 865"/>
                                <a:gd name="T19" fmla="*/ 942 h 281"/>
                                <a:gd name="T20" fmla="+- 0 3924 3745"/>
                                <a:gd name="T21" fmla="*/ T20 w 272"/>
                                <a:gd name="T22" fmla="+- 0 942 865"/>
                                <a:gd name="T23" fmla="*/ 942 h 281"/>
                                <a:gd name="T24" fmla="+- 0 3919 3745"/>
                                <a:gd name="T25" fmla="*/ T24 w 272"/>
                                <a:gd name="T26" fmla="+- 0 877 865"/>
                                <a:gd name="T27" fmla="*/ 877 h 281"/>
                                <a:gd name="T28" fmla="+- 0 3914 3745"/>
                                <a:gd name="T29" fmla="*/ T28 w 272"/>
                                <a:gd name="T30" fmla="+- 0 869 865"/>
                                <a:gd name="T31" fmla="*/ 869 h 281"/>
                                <a:gd name="T32" fmla="+- 0 3914 3745"/>
                                <a:gd name="T33" fmla="*/ T32 w 272"/>
                                <a:gd name="T34" fmla="+- 0 869 865"/>
                                <a:gd name="T35" fmla="*/ 869 h 281"/>
                                <a:gd name="T36" fmla="+- 0 3914 3745"/>
                                <a:gd name="T37" fmla="*/ T36 w 272"/>
                                <a:gd name="T38" fmla="+- 0 868 865"/>
                                <a:gd name="T39" fmla="*/ 868 h 281"/>
                                <a:gd name="T40" fmla="+- 0 3912 3745"/>
                                <a:gd name="T41" fmla="*/ T40 w 272"/>
                                <a:gd name="T42" fmla="+- 0 867 865"/>
                                <a:gd name="T43" fmla="*/ 867 h 281"/>
                                <a:gd name="T44" fmla="+- 0 3911 3745"/>
                                <a:gd name="T45" fmla="*/ T44 w 272"/>
                                <a:gd name="T46" fmla="+- 0 866 865"/>
                                <a:gd name="T47" fmla="*/ 866 h 281"/>
                                <a:gd name="T48" fmla="+- 0 3901 3745"/>
                                <a:gd name="T49" fmla="*/ T48 w 272"/>
                                <a:gd name="T50" fmla="+- 0 866 865"/>
                                <a:gd name="T51" fmla="*/ 866 h 281"/>
                                <a:gd name="T52" fmla="+- 0 3900 3745"/>
                                <a:gd name="T53" fmla="*/ T52 w 272"/>
                                <a:gd name="T54" fmla="+- 0 866 865"/>
                                <a:gd name="T55" fmla="*/ 86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5" y="1"/>
                                  </a:moveTo>
                                  <a:lnTo>
                                    <a:pt x="153" y="1"/>
                                  </a:lnTo>
                                  <a:lnTo>
                                    <a:pt x="151" y="3"/>
                                  </a:lnTo>
                                  <a:lnTo>
                                    <a:pt x="149" y="5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179" y="77"/>
                                  </a:lnTo>
                                  <a:lnTo>
                                    <a:pt x="174" y="12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69" y="3"/>
                                  </a:lnTo>
                                  <a:lnTo>
                                    <a:pt x="167" y="2"/>
                                  </a:lnTo>
                                  <a:lnTo>
                                    <a:pt x="166" y="1"/>
                                  </a:lnTo>
                                  <a:lnTo>
                                    <a:pt x="156" y="1"/>
                                  </a:lnTo>
                                  <a:lnTo>
                                    <a:pt x="155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Freeform 78"/>
                          <wps:cNvSpPr>
                            <a:spLocks/>
                          </wps:cNvSpPr>
                          <wps:spPr bwMode="auto">
                            <a:xfrm>
                              <a:off x="3745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903 3745"/>
                                <a:gd name="T1" fmla="*/ T0 w 272"/>
                                <a:gd name="T2" fmla="+- 0 865 865"/>
                                <a:gd name="T3" fmla="*/ 865 h 281"/>
                                <a:gd name="T4" fmla="+- 0 3901 3745"/>
                                <a:gd name="T5" fmla="*/ T4 w 272"/>
                                <a:gd name="T6" fmla="+- 0 865 865"/>
                                <a:gd name="T7" fmla="*/ 865 h 281"/>
                                <a:gd name="T8" fmla="+- 0 3901 3745"/>
                                <a:gd name="T9" fmla="*/ T8 w 272"/>
                                <a:gd name="T10" fmla="+- 0 866 865"/>
                                <a:gd name="T11" fmla="*/ 866 h 281"/>
                                <a:gd name="T12" fmla="+- 0 3911 3745"/>
                                <a:gd name="T13" fmla="*/ T12 w 272"/>
                                <a:gd name="T14" fmla="+- 0 866 865"/>
                                <a:gd name="T15" fmla="*/ 866 h 281"/>
                                <a:gd name="T16" fmla="+- 0 3911 3745"/>
                                <a:gd name="T17" fmla="*/ T16 w 272"/>
                                <a:gd name="T18" fmla="+- 0 866 865"/>
                                <a:gd name="T19" fmla="*/ 866 h 281"/>
                                <a:gd name="T20" fmla="+- 0 3906 3745"/>
                                <a:gd name="T21" fmla="*/ T20 w 272"/>
                                <a:gd name="T22" fmla="+- 0 865 865"/>
                                <a:gd name="T23" fmla="*/ 865 h 281"/>
                                <a:gd name="T24" fmla="+- 0 3903 3745"/>
                                <a:gd name="T25" fmla="*/ T24 w 272"/>
                                <a:gd name="T26" fmla="+- 0 865 865"/>
                                <a:gd name="T27" fmla="*/ 865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8" y="0"/>
                                  </a:moveTo>
                                  <a:lnTo>
                                    <a:pt x="156" y="0"/>
                                  </a:lnTo>
                                  <a:lnTo>
                                    <a:pt x="156" y="1"/>
                                  </a:lnTo>
                                  <a:lnTo>
                                    <a:pt x="166" y="1"/>
                                  </a:lnTo>
                                  <a:lnTo>
                                    <a:pt x="161" y="0"/>
                                  </a:lnTo>
                                  <a:lnTo>
                                    <a:pt x="15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69"/>
                        <wpg:cNvGrpSpPr>
                          <a:grpSpLocks/>
                        </wpg:cNvGrpSpPr>
                        <wpg:grpSpPr bwMode="auto">
                          <a:xfrm>
                            <a:off x="5179" y="588"/>
                            <a:ext cx="273" cy="281"/>
                            <a:chOff x="5179" y="588"/>
                            <a:chExt cx="273" cy="281"/>
                          </a:xfrm>
                        </wpg:grpSpPr>
                        <wps:wsp>
                          <wps:cNvPr id="78" name="Freeform 76"/>
                          <wps:cNvSpPr>
                            <a:spLocks/>
                          </wps:cNvSpPr>
                          <wps:spPr bwMode="auto">
                            <a:xfrm>
                              <a:off x="5179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285 5179"/>
                                <a:gd name="T1" fmla="*/ T0 w 273"/>
                                <a:gd name="T2" fmla="+- 0 867 588"/>
                                <a:gd name="T3" fmla="*/ 867 h 281"/>
                                <a:gd name="T4" fmla="+- 0 5274 5179"/>
                                <a:gd name="T5" fmla="*/ T4 w 273"/>
                                <a:gd name="T6" fmla="+- 0 867 588"/>
                                <a:gd name="T7" fmla="*/ 867 h 281"/>
                                <a:gd name="T8" fmla="+- 0 5276 5179"/>
                                <a:gd name="T9" fmla="*/ T8 w 273"/>
                                <a:gd name="T10" fmla="+- 0 869 588"/>
                                <a:gd name="T11" fmla="*/ 869 h 281"/>
                                <a:gd name="T12" fmla="+- 0 5279 5179"/>
                                <a:gd name="T13" fmla="*/ T12 w 273"/>
                                <a:gd name="T14" fmla="+- 0 869 588"/>
                                <a:gd name="T15" fmla="*/ 869 h 281"/>
                                <a:gd name="T16" fmla="+- 0 5284 5179"/>
                                <a:gd name="T17" fmla="*/ T16 w 273"/>
                                <a:gd name="T18" fmla="+- 0 868 588"/>
                                <a:gd name="T19" fmla="*/ 868 h 281"/>
                                <a:gd name="T20" fmla="+- 0 5285 5179"/>
                                <a:gd name="T21" fmla="*/ T20 w 273"/>
                                <a:gd name="T22" fmla="+- 0 867 588"/>
                                <a:gd name="T23" fmla="*/ 867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06" y="279"/>
                                  </a:moveTo>
                                  <a:lnTo>
                                    <a:pt x="95" y="279"/>
                                  </a:lnTo>
                                  <a:lnTo>
                                    <a:pt x="97" y="281"/>
                                  </a:lnTo>
                                  <a:lnTo>
                                    <a:pt x="100" y="281"/>
                                  </a:lnTo>
                                  <a:lnTo>
                                    <a:pt x="105" y="280"/>
                                  </a:lnTo>
                                  <a:lnTo>
                                    <a:pt x="106" y="27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Freeform 75"/>
                          <wps:cNvSpPr>
                            <a:spLocks/>
                          </wps:cNvSpPr>
                          <wps:spPr bwMode="auto">
                            <a:xfrm>
                              <a:off x="5179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400 5179"/>
                                <a:gd name="T1" fmla="*/ T0 w 273"/>
                                <a:gd name="T2" fmla="+- 0 731 588"/>
                                <a:gd name="T3" fmla="*/ 731 h 281"/>
                                <a:gd name="T4" fmla="+- 0 5182 5179"/>
                                <a:gd name="T5" fmla="*/ T4 w 273"/>
                                <a:gd name="T6" fmla="+- 0 731 588"/>
                                <a:gd name="T7" fmla="*/ 731 h 281"/>
                                <a:gd name="T8" fmla="+- 0 5183 5179"/>
                                <a:gd name="T9" fmla="*/ T8 w 273"/>
                                <a:gd name="T10" fmla="+- 0 733 588"/>
                                <a:gd name="T11" fmla="*/ 733 h 281"/>
                                <a:gd name="T12" fmla="+- 0 5185 5179"/>
                                <a:gd name="T13" fmla="*/ T12 w 273"/>
                                <a:gd name="T14" fmla="+- 0 734 588"/>
                                <a:gd name="T15" fmla="*/ 734 h 281"/>
                                <a:gd name="T16" fmla="+- 0 5187 5179"/>
                                <a:gd name="T17" fmla="*/ T16 w 273"/>
                                <a:gd name="T18" fmla="+- 0 735 588"/>
                                <a:gd name="T19" fmla="*/ 735 h 281"/>
                                <a:gd name="T20" fmla="+- 0 5187 5179"/>
                                <a:gd name="T21" fmla="*/ T20 w 273"/>
                                <a:gd name="T22" fmla="+- 0 736 588"/>
                                <a:gd name="T23" fmla="*/ 736 h 281"/>
                                <a:gd name="T24" fmla="+- 0 5267 5179"/>
                                <a:gd name="T25" fmla="*/ T24 w 273"/>
                                <a:gd name="T26" fmla="+- 0 769 588"/>
                                <a:gd name="T27" fmla="*/ 769 h 281"/>
                                <a:gd name="T28" fmla="+- 0 5265 5179"/>
                                <a:gd name="T29" fmla="*/ T28 w 273"/>
                                <a:gd name="T30" fmla="+- 0 854 588"/>
                                <a:gd name="T31" fmla="*/ 854 h 281"/>
                                <a:gd name="T32" fmla="+- 0 5265 5179"/>
                                <a:gd name="T33" fmla="*/ T32 w 273"/>
                                <a:gd name="T34" fmla="+- 0 857 588"/>
                                <a:gd name="T35" fmla="*/ 857 h 281"/>
                                <a:gd name="T36" fmla="+- 0 5266 5179"/>
                                <a:gd name="T37" fmla="*/ T36 w 273"/>
                                <a:gd name="T38" fmla="+- 0 860 588"/>
                                <a:gd name="T39" fmla="*/ 860 h 281"/>
                                <a:gd name="T40" fmla="+- 0 5268 5179"/>
                                <a:gd name="T41" fmla="*/ T40 w 273"/>
                                <a:gd name="T42" fmla="+- 0 862 588"/>
                                <a:gd name="T43" fmla="*/ 862 h 281"/>
                                <a:gd name="T44" fmla="+- 0 5268 5179"/>
                                <a:gd name="T45" fmla="*/ T44 w 273"/>
                                <a:gd name="T46" fmla="+- 0 863 588"/>
                                <a:gd name="T47" fmla="*/ 863 h 281"/>
                                <a:gd name="T48" fmla="+- 0 5269 5179"/>
                                <a:gd name="T49" fmla="*/ T48 w 273"/>
                                <a:gd name="T50" fmla="+- 0 864 588"/>
                                <a:gd name="T51" fmla="*/ 864 h 281"/>
                                <a:gd name="T52" fmla="+- 0 5270 5179"/>
                                <a:gd name="T53" fmla="*/ T52 w 273"/>
                                <a:gd name="T54" fmla="+- 0 866 588"/>
                                <a:gd name="T55" fmla="*/ 866 h 281"/>
                                <a:gd name="T56" fmla="+- 0 5273 5179"/>
                                <a:gd name="T57" fmla="*/ T56 w 273"/>
                                <a:gd name="T58" fmla="+- 0 867 588"/>
                                <a:gd name="T59" fmla="*/ 867 h 281"/>
                                <a:gd name="T60" fmla="+- 0 5274 5179"/>
                                <a:gd name="T61" fmla="*/ T60 w 273"/>
                                <a:gd name="T62" fmla="+- 0 867 588"/>
                                <a:gd name="T63" fmla="*/ 867 h 281"/>
                                <a:gd name="T64" fmla="+- 0 5285 5179"/>
                                <a:gd name="T65" fmla="*/ T64 w 273"/>
                                <a:gd name="T66" fmla="+- 0 867 588"/>
                                <a:gd name="T67" fmla="*/ 867 h 281"/>
                                <a:gd name="T68" fmla="+- 0 5286 5179"/>
                                <a:gd name="T69" fmla="*/ T68 w 273"/>
                                <a:gd name="T70" fmla="+- 0 866 588"/>
                                <a:gd name="T71" fmla="*/ 866 h 281"/>
                                <a:gd name="T72" fmla="+- 0 5288 5179"/>
                                <a:gd name="T73" fmla="*/ T72 w 273"/>
                                <a:gd name="T74" fmla="+- 0 864 588"/>
                                <a:gd name="T75" fmla="*/ 864 h 281"/>
                                <a:gd name="T76" fmla="+- 0 5289 5179"/>
                                <a:gd name="T77" fmla="*/ T76 w 273"/>
                                <a:gd name="T78" fmla="+- 0 863 588"/>
                                <a:gd name="T79" fmla="*/ 863 h 281"/>
                                <a:gd name="T80" fmla="+- 0 5289 5179"/>
                                <a:gd name="T81" fmla="*/ T80 w 273"/>
                                <a:gd name="T82" fmla="+- 0 862 588"/>
                                <a:gd name="T83" fmla="*/ 862 h 281"/>
                                <a:gd name="T84" fmla="+- 0 5345 5179"/>
                                <a:gd name="T85" fmla="*/ T84 w 273"/>
                                <a:gd name="T86" fmla="+- 0 798 588"/>
                                <a:gd name="T87" fmla="*/ 798 h 281"/>
                                <a:gd name="T88" fmla="+- 0 5436 5179"/>
                                <a:gd name="T89" fmla="*/ T88 w 273"/>
                                <a:gd name="T90" fmla="+- 0 798 588"/>
                                <a:gd name="T91" fmla="*/ 798 h 281"/>
                                <a:gd name="T92" fmla="+- 0 5397 5179"/>
                                <a:gd name="T93" fmla="*/ T92 w 273"/>
                                <a:gd name="T94" fmla="+- 0 734 588"/>
                                <a:gd name="T95" fmla="*/ 734 h 281"/>
                                <a:gd name="T96" fmla="+- 0 5400 5179"/>
                                <a:gd name="T97" fmla="*/ T96 w 273"/>
                                <a:gd name="T98" fmla="+- 0 731 588"/>
                                <a:gd name="T99" fmla="*/ 73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21" y="143"/>
                                  </a:moveTo>
                                  <a:lnTo>
                                    <a:pt x="3" y="143"/>
                                  </a:lnTo>
                                  <a:lnTo>
                                    <a:pt x="4" y="145"/>
                                  </a:lnTo>
                                  <a:lnTo>
                                    <a:pt x="6" y="146"/>
                                  </a:lnTo>
                                  <a:lnTo>
                                    <a:pt x="8" y="147"/>
                                  </a:lnTo>
                                  <a:lnTo>
                                    <a:pt x="8" y="148"/>
                                  </a:lnTo>
                                  <a:lnTo>
                                    <a:pt x="88" y="181"/>
                                  </a:lnTo>
                                  <a:lnTo>
                                    <a:pt x="86" y="266"/>
                                  </a:lnTo>
                                  <a:lnTo>
                                    <a:pt x="86" y="269"/>
                                  </a:lnTo>
                                  <a:lnTo>
                                    <a:pt x="87" y="272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89" y="275"/>
                                  </a:lnTo>
                                  <a:lnTo>
                                    <a:pt x="90" y="276"/>
                                  </a:lnTo>
                                  <a:lnTo>
                                    <a:pt x="91" y="278"/>
                                  </a:lnTo>
                                  <a:lnTo>
                                    <a:pt x="94" y="279"/>
                                  </a:lnTo>
                                  <a:lnTo>
                                    <a:pt x="95" y="279"/>
                                  </a:lnTo>
                                  <a:lnTo>
                                    <a:pt x="106" y="279"/>
                                  </a:lnTo>
                                  <a:lnTo>
                                    <a:pt x="107" y="278"/>
                                  </a:lnTo>
                                  <a:lnTo>
                                    <a:pt x="109" y="276"/>
                                  </a:lnTo>
                                  <a:lnTo>
                                    <a:pt x="110" y="275"/>
                                  </a:lnTo>
                                  <a:lnTo>
                                    <a:pt x="110" y="274"/>
                                  </a:lnTo>
                                  <a:lnTo>
                                    <a:pt x="166" y="210"/>
                                  </a:lnTo>
                                  <a:lnTo>
                                    <a:pt x="257" y="210"/>
                                  </a:lnTo>
                                  <a:lnTo>
                                    <a:pt x="218" y="146"/>
                                  </a:lnTo>
                                  <a:lnTo>
                                    <a:pt x="221" y="14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Freeform 74"/>
                          <wps:cNvSpPr>
                            <a:spLocks/>
                          </wps:cNvSpPr>
                          <wps:spPr bwMode="auto">
                            <a:xfrm>
                              <a:off x="5179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437 5179"/>
                                <a:gd name="T1" fmla="*/ T0 w 273"/>
                                <a:gd name="T2" fmla="+- 0 827 588"/>
                                <a:gd name="T3" fmla="*/ 827 h 281"/>
                                <a:gd name="T4" fmla="+- 0 5426 5179"/>
                                <a:gd name="T5" fmla="*/ T4 w 273"/>
                                <a:gd name="T6" fmla="+- 0 827 588"/>
                                <a:gd name="T7" fmla="*/ 827 h 281"/>
                                <a:gd name="T8" fmla="+- 0 5426 5179"/>
                                <a:gd name="T9" fmla="*/ T8 w 273"/>
                                <a:gd name="T10" fmla="+- 0 827 588"/>
                                <a:gd name="T11" fmla="*/ 827 h 281"/>
                                <a:gd name="T12" fmla="+- 0 5428 5179"/>
                                <a:gd name="T13" fmla="*/ T12 w 273"/>
                                <a:gd name="T14" fmla="+- 0 828 588"/>
                                <a:gd name="T15" fmla="*/ 828 h 281"/>
                                <a:gd name="T16" fmla="+- 0 5431 5179"/>
                                <a:gd name="T17" fmla="*/ T16 w 273"/>
                                <a:gd name="T18" fmla="+- 0 828 588"/>
                                <a:gd name="T19" fmla="*/ 828 h 281"/>
                                <a:gd name="T20" fmla="+- 0 5433 5179"/>
                                <a:gd name="T21" fmla="*/ T20 w 273"/>
                                <a:gd name="T22" fmla="+- 0 828 588"/>
                                <a:gd name="T23" fmla="*/ 828 h 281"/>
                                <a:gd name="T24" fmla="+- 0 5436 5179"/>
                                <a:gd name="T25" fmla="*/ T24 w 273"/>
                                <a:gd name="T26" fmla="+- 0 827 588"/>
                                <a:gd name="T27" fmla="*/ 827 h 281"/>
                                <a:gd name="T28" fmla="+- 0 5437 5179"/>
                                <a:gd name="T29" fmla="*/ T28 w 273"/>
                                <a:gd name="T30" fmla="+- 0 827 588"/>
                                <a:gd name="T31" fmla="*/ 827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8" y="239"/>
                                  </a:moveTo>
                                  <a:lnTo>
                                    <a:pt x="247" y="239"/>
                                  </a:lnTo>
                                  <a:lnTo>
                                    <a:pt x="249" y="240"/>
                                  </a:lnTo>
                                  <a:lnTo>
                                    <a:pt x="252" y="240"/>
                                  </a:lnTo>
                                  <a:lnTo>
                                    <a:pt x="254" y="240"/>
                                  </a:lnTo>
                                  <a:lnTo>
                                    <a:pt x="257" y="239"/>
                                  </a:lnTo>
                                  <a:lnTo>
                                    <a:pt x="258" y="23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Freeform 73"/>
                          <wps:cNvSpPr>
                            <a:spLocks/>
                          </wps:cNvSpPr>
                          <wps:spPr bwMode="auto">
                            <a:xfrm>
                              <a:off x="5179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436 5179"/>
                                <a:gd name="T1" fmla="*/ T0 w 273"/>
                                <a:gd name="T2" fmla="+- 0 798 588"/>
                                <a:gd name="T3" fmla="*/ 798 h 281"/>
                                <a:gd name="T4" fmla="+- 0 5345 5179"/>
                                <a:gd name="T5" fmla="*/ T4 w 273"/>
                                <a:gd name="T6" fmla="+- 0 798 588"/>
                                <a:gd name="T7" fmla="*/ 798 h 281"/>
                                <a:gd name="T8" fmla="+- 0 5424 5179"/>
                                <a:gd name="T9" fmla="*/ T8 w 273"/>
                                <a:gd name="T10" fmla="+- 0 826 588"/>
                                <a:gd name="T11" fmla="*/ 826 h 281"/>
                                <a:gd name="T12" fmla="+- 0 5424 5179"/>
                                <a:gd name="T13" fmla="*/ T12 w 273"/>
                                <a:gd name="T14" fmla="+- 0 827 588"/>
                                <a:gd name="T15" fmla="*/ 827 h 281"/>
                                <a:gd name="T16" fmla="+- 0 5426 5179"/>
                                <a:gd name="T17" fmla="*/ T16 w 273"/>
                                <a:gd name="T18" fmla="+- 0 827 588"/>
                                <a:gd name="T19" fmla="*/ 827 h 281"/>
                                <a:gd name="T20" fmla="+- 0 5437 5179"/>
                                <a:gd name="T21" fmla="*/ T20 w 273"/>
                                <a:gd name="T22" fmla="+- 0 827 588"/>
                                <a:gd name="T23" fmla="*/ 827 h 281"/>
                                <a:gd name="T24" fmla="+- 0 5439 5179"/>
                                <a:gd name="T25" fmla="*/ T24 w 273"/>
                                <a:gd name="T26" fmla="+- 0 825 588"/>
                                <a:gd name="T27" fmla="*/ 825 h 281"/>
                                <a:gd name="T28" fmla="+- 0 5440 5179"/>
                                <a:gd name="T29" fmla="*/ T28 w 273"/>
                                <a:gd name="T30" fmla="+- 0 823 588"/>
                                <a:gd name="T31" fmla="*/ 823 h 281"/>
                                <a:gd name="T32" fmla="+- 0 5440 5179"/>
                                <a:gd name="T33" fmla="*/ T32 w 273"/>
                                <a:gd name="T34" fmla="+- 0 822 588"/>
                                <a:gd name="T35" fmla="*/ 822 h 281"/>
                                <a:gd name="T36" fmla="+- 0 5442 5179"/>
                                <a:gd name="T37" fmla="*/ T36 w 273"/>
                                <a:gd name="T38" fmla="+- 0 820 588"/>
                                <a:gd name="T39" fmla="*/ 820 h 281"/>
                                <a:gd name="T40" fmla="+- 0 5443 5179"/>
                                <a:gd name="T41" fmla="*/ T40 w 273"/>
                                <a:gd name="T42" fmla="+- 0 818 588"/>
                                <a:gd name="T43" fmla="*/ 818 h 281"/>
                                <a:gd name="T44" fmla="+- 0 5443 5179"/>
                                <a:gd name="T45" fmla="*/ T44 w 273"/>
                                <a:gd name="T46" fmla="+- 0 816 588"/>
                                <a:gd name="T47" fmla="*/ 816 h 281"/>
                                <a:gd name="T48" fmla="+- 0 5444 5179"/>
                                <a:gd name="T49" fmla="*/ T48 w 273"/>
                                <a:gd name="T50" fmla="+- 0 815 588"/>
                                <a:gd name="T51" fmla="*/ 815 h 281"/>
                                <a:gd name="T52" fmla="+- 0 5444 5179"/>
                                <a:gd name="T53" fmla="*/ T52 w 273"/>
                                <a:gd name="T54" fmla="+- 0 812 588"/>
                                <a:gd name="T55" fmla="*/ 812 h 281"/>
                                <a:gd name="T56" fmla="+- 0 5443 5179"/>
                                <a:gd name="T57" fmla="*/ T56 w 273"/>
                                <a:gd name="T58" fmla="+- 0 810 588"/>
                                <a:gd name="T59" fmla="*/ 810 h 281"/>
                                <a:gd name="T60" fmla="+- 0 5441 5179"/>
                                <a:gd name="T61" fmla="*/ T60 w 273"/>
                                <a:gd name="T62" fmla="+- 0 807 588"/>
                                <a:gd name="T63" fmla="*/ 807 h 281"/>
                                <a:gd name="T64" fmla="+- 0 5436 5179"/>
                                <a:gd name="T65" fmla="*/ T64 w 273"/>
                                <a:gd name="T66" fmla="+- 0 798 588"/>
                                <a:gd name="T67" fmla="*/ 79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7" y="210"/>
                                  </a:moveTo>
                                  <a:lnTo>
                                    <a:pt x="166" y="210"/>
                                  </a:lnTo>
                                  <a:lnTo>
                                    <a:pt x="245" y="238"/>
                                  </a:lnTo>
                                  <a:lnTo>
                                    <a:pt x="245" y="239"/>
                                  </a:lnTo>
                                  <a:lnTo>
                                    <a:pt x="247" y="239"/>
                                  </a:lnTo>
                                  <a:lnTo>
                                    <a:pt x="258" y="239"/>
                                  </a:lnTo>
                                  <a:lnTo>
                                    <a:pt x="260" y="237"/>
                                  </a:lnTo>
                                  <a:lnTo>
                                    <a:pt x="261" y="235"/>
                                  </a:lnTo>
                                  <a:lnTo>
                                    <a:pt x="261" y="234"/>
                                  </a:lnTo>
                                  <a:lnTo>
                                    <a:pt x="263" y="232"/>
                                  </a:lnTo>
                                  <a:lnTo>
                                    <a:pt x="264" y="230"/>
                                  </a:lnTo>
                                  <a:lnTo>
                                    <a:pt x="264" y="228"/>
                                  </a:lnTo>
                                  <a:lnTo>
                                    <a:pt x="265" y="227"/>
                                  </a:lnTo>
                                  <a:lnTo>
                                    <a:pt x="265" y="224"/>
                                  </a:lnTo>
                                  <a:lnTo>
                                    <a:pt x="264" y="222"/>
                                  </a:lnTo>
                                  <a:lnTo>
                                    <a:pt x="262" y="219"/>
                                  </a:lnTo>
                                  <a:lnTo>
                                    <a:pt x="257" y="21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Freeform 72"/>
                          <wps:cNvSpPr>
                            <a:spLocks/>
                          </wps:cNvSpPr>
                          <wps:spPr bwMode="auto">
                            <a:xfrm>
                              <a:off x="5179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291 5179"/>
                                <a:gd name="T1" fmla="*/ T0 w 273"/>
                                <a:gd name="T2" fmla="+- 0 588 588"/>
                                <a:gd name="T3" fmla="*/ 588 h 281"/>
                                <a:gd name="T4" fmla="+- 0 5286 5179"/>
                                <a:gd name="T5" fmla="*/ T4 w 273"/>
                                <a:gd name="T6" fmla="+- 0 589 588"/>
                                <a:gd name="T7" fmla="*/ 589 h 281"/>
                                <a:gd name="T8" fmla="+- 0 5284 5179"/>
                                <a:gd name="T9" fmla="*/ T8 w 273"/>
                                <a:gd name="T10" fmla="+- 0 590 588"/>
                                <a:gd name="T11" fmla="*/ 590 h 281"/>
                                <a:gd name="T12" fmla="+- 0 5282 5179"/>
                                <a:gd name="T13" fmla="*/ T12 w 273"/>
                                <a:gd name="T14" fmla="+- 0 592 588"/>
                                <a:gd name="T15" fmla="*/ 592 h 281"/>
                                <a:gd name="T16" fmla="+- 0 5282 5179"/>
                                <a:gd name="T17" fmla="*/ T16 w 273"/>
                                <a:gd name="T18" fmla="+- 0 593 588"/>
                                <a:gd name="T19" fmla="*/ 593 h 281"/>
                                <a:gd name="T20" fmla="+- 0 5281 5179"/>
                                <a:gd name="T21" fmla="*/ T20 w 273"/>
                                <a:gd name="T22" fmla="+- 0 593 588"/>
                                <a:gd name="T23" fmla="*/ 593 h 281"/>
                                <a:gd name="T24" fmla="+- 0 5279 5179"/>
                                <a:gd name="T25" fmla="*/ T24 w 273"/>
                                <a:gd name="T26" fmla="+- 0 594 588"/>
                                <a:gd name="T27" fmla="*/ 594 h 281"/>
                                <a:gd name="T28" fmla="+- 0 5278 5179"/>
                                <a:gd name="T29" fmla="*/ T28 w 273"/>
                                <a:gd name="T30" fmla="+- 0 597 588"/>
                                <a:gd name="T31" fmla="*/ 597 h 281"/>
                                <a:gd name="T32" fmla="+- 0 5278 5179"/>
                                <a:gd name="T33" fmla="*/ T32 w 273"/>
                                <a:gd name="T34" fmla="+- 0 600 588"/>
                                <a:gd name="T35" fmla="*/ 600 h 281"/>
                                <a:gd name="T36" fmla="+- 0 5271 5179"/>
                                <a:gd name="T37" fmla="*/ T36 w 273"/>
                                <a:gd name="T38" fmla="+- 0 686 588"/>
                                <a:gd name="T39" fmla="*/ 686 h 281"/>
                                <a:gd name="T40" fmla="+- 0 5189 5179"/>
                                <a:gd name="T41" fmla="*/ T40 w 273"/>
                                <a:gd name="T42" fmla="+- 0 711 588"/>
                                <a:gd name="T43" fmla="*/ 711 h 281"/>
                                <a:gd name="T44" fmla="+- 0 5186 5179"/>
                                <a:gd name="T45" fmla="*/ T44 w 273"/>
                                <a:gd name="T46" fmla="+- 0 711 588"/>
                                <a:gd name="T47" fmla="*/ 711 h 281"/>
                                <a:gd name="T48" fmla="+- 0 5184 5179"/>
                                <a:gd name="T49" fmla="*/ T48 w 273"/>
                                <a:gd name="T50" fmla="+- 0 712 588"/>
                                <a:gd name="T51" fmla="*/ 712 h 281"/>
                                <a:gd name="T52" fmla="+- 0 5182 5179"/>
                                <a:gd name="T53" fmla="*/ T52 w 273"/>
                                <a:gd name="T54" fmla="+- 0 714 588"/>
                                <a:gd name="T55" fmla="*/ 714 h 281"/>
                                <a:gd name="T56" fmla="+- 0 5182 5179"/>
                                <a:gd name="T57" fmla="*/ T56 w 273"/>
                                <a:gd name="T58" fmla="+- 0 715 588"/>
                                <a:gd name="T59" fmla="*/ 715 h 281"/>
                                <a:gd name="T60" fmla="+- 0 5180 5179"/>
                                <a:gd name="T61" fmla="*/ T60 w 273"/>
                                <a:gd name="T62" fmla="+- 0 718 588"/>
                                <a:gd name="T63" fmla="*/ 718 h 281"/>
                                <a:gd name="T64" fmla="+- 0 5179 5179"/>
                                <a:gd name="T65" fmla="*/ T64 w 273"/>
                                <a:gd name="T66" fmla="+- 0 720 588"/>
                                <a:gd name="T67" fmla="*/ 720 h 281"/>
                                <a:gd name="T68" fmla="+- 0 5179 5179"/>
                                <a:gd name="T69" fmla="*/ T68 w 273"/>
                                <a:gd name="T70" fmla="+- 0 722 588"/>
                                <a:gd name="T71" fmla="*/ 722 h 281"/>
                                <a:gd name="T72" fmla="+- 0 5179 5179"/>
                                <a:gd name="T73" fmla="*/ T72 w 273"/>
                                <a:gd name="T74" fmla="+- 0 722 588"/>
                                <a:gd name="T75" fmla="*/ 722 h 281"/>
                                <a:gd name="T76" fmla="+- 0 5179 5179"/>
                                <a:gd name="T77" fmla="*/ T76 w 273"/>
                                <a:gd name="T78" fmla="+- 0 723 588"/>
                                <a:gd name="T79" fmla="*/ 723 h 281"/>
                                <a:gd name="T80" fmla="+- 0 5181 5179"/>
                                <a:gd name="T81" fmla="*/ T80 w 273"/>
                                <a:gd name="T82" fmla="+- 0 731 588"/>
                                <a:gd name="T83" fmla="*/ 731 h 281"/>
                                <a:gd name="T84" fmla="+- 0 5182 5179"/>
                                <a:gd name="T85" fmla="*/ T84 w 273"/>
                                <a:gd name="T86" fmla="+- 0 731 588"/>
                                <a:gd name="T87" fmla="*/ 731 h 281"/>
                                <a:gd name="T88" fmla="+- 0 5400 5179"/>
                                <a:gd name="T89" fmla="*/ T88 w 273"/>
                                <a:gd name="T90" fmla="+- 0 731 588"/>
                                <a:gd name="T91" fmla="*/ 731 h 281"/>
                                <a:gd name="T92" fmla="+- 0 5449 5179"/>
                                <a:gd name="T93" fmla="*/ T92 w 273"/>
                                <a:gd name="T94" fmla="+- 0 665 588"/>
                                <a:gd name="T95" fmla="*/ 665 h 281"/>
                                <a:gd name="T96" fmla="+- 0 5449 5179"/>
                                <a:gd name="T97" fmla="*/ T96 w 273"/>
                                <a:gd name="T98" fmla="+- 0 665 588"/>
                                <a:gd name="T99" fmla="*/ 665 h 281"/>
                                <a:gd name="T100" fmla="+- 0 5450 5179"/>
                                <a:gd name="T101" fmla="*/ T100 w 273"/>
                                <a:gd name="T102" fmla="+- 0 665 588"/>
                                <a:gd name="T103" fmla="*/ 665 h 281"/>
                                <a:gd name="T104" fmla="+- 0 5351 5179"/>
                                <a:gd name="T105" fmla="*/ T104 w 273"/>
                                <a:gd name="T106" fmla="+- 0 665 588"/>
                                <a:gd name="T107" fmla="*/ 665 h 281"/>
                                <a:gd name="T108" fmla="+- 0 5303 5179"/>
                                <a:gd name="T109" fmla="*/ T108 w 273"/>
                                <a:gd name="T110" fmla="+- 0 593 588"/>
                                <a:gd name="T111" fmla="*/ 593 h 281"/>
                                <a:gd name="T112" fmla="+- 0 5301 5179"/>
                                <a:gd name="T113" fmla="*/ T112 w 273"/>
                                <a:gd name="T114" fmla="+- 0 591 588"/>
                                <a:gd name="T115" fmla="*/ 591 h 281"/>
                                <a:gd name="T116" fmla="+- 0 5299 5179"/>
                                <a:gd name="T117" fmla="*/ T116 w 273"/>
                                <a:gd name="T118" fmla="+- 0 589 588"/>
                                <a:gd name="T119" fmla="*/ 589 h 281"/>
                                <a:gd name="T120" fmla="+- 0 5296 5179"/>
                                <a:gd name="T121" fmla="*/ T120 w 273"/>
                                <a:gd name="T122" fmla="+- 0 589 588"/>
                                <a:gd name="T123" fmla="*/ 589 h 281"/>
                                <a:gd name="T124" fmla="+- 0 5295 5179"/>
                                <a:gd name="T125" fmla="*/ T124 w 273"/>
                                <a:gd name="T126" fmla="+- 0 589 588"/>
                                <a:gd name="T127" fmla="*/ 589 h 281"/>
                                <a:gd name="T128" fmla="+- 0 5295 5179"/>
                                <a:gd name="T129" fmla="*/ T128 w 273"/>
                                <a:gd name="T130" fmla="+- 0 589 588"/>
                                <a:gd name="T131" fmla="*/ 589 h 281"/>
                                <a:gd name="T132" fmla="+- 0 5294 5179"/>
                                <a:gd name="T133" fmla="*/ T132 w 273"/>
                                <a:gd name="T134" fmla="+- 0 589 588"/>
                                <a:gd name="T135" fmla="*/ 589 h 281"/>
                                <a:gd name="T136" fmla="+- 0 5293 5179"/>
                                <a:gd name="T137" fmla="*/ T136 w 273"/>
                                <a:gd name="T138" fmla="+- 0 588 588"/>
                                <a:gd name="T139" fmla="*/ 588 h 281"/>
                                <a:gd name="T140" fmla="+- 0 5291 5179"/>
                                <a:gd name="T141" fmla="*/ T140 w 273"/>
                                <a:gd name="T142" fmla="+- 0 588 588"/>
                                <a:gd name="T143" fmla="*/ 58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2" y="0"/>
                                  </a:moveTo>
                                  <a:lnTo>
                                    <a:pt x="107" y="1"/>
                                  </a:lnTo>
                                  <a:lnTo>
                                    <a:pt x="105" y="2"/>
                                  </a:lnTo>
                                  <a:lnTo>
                                    <a:pt x="103" y="4"/>
                                  </a:lnTo>
                                  <a:lnTo>
                                    <a:pt x="103" y="5"/>
                                  </a:lnTo>
                                  <a:lnTo>
                                    <a:pt x="102" y="5"/>
                                  </a:lnTo>
                                  <a:lnTo>
                                    <a:pt x="100" y="6"/>
                                  </a:lnTo>
                                  <a:lnTo>
                                    <a:pt x="99" y="9"/>
                                  </a:lnTo>
                                  <a:lnTo>
                                    <a:pt x="99" y="12"/>
                                  </a:lnTo>
                                  <a:lnTo>
                                    <a:pt x="92" y="98"/>
                                  </a:lnTo>
                                  <a:lnTo>
                                    <a:pt x="10" y="123"/>
                                  </a:lnTo>
                                  <a:lnTo>
                                    <a:pt x="7" y="123"/>
                                  </a:lnTo>
                                  <a:lnTo>
                                    <a:pt x="5" y="124"/>
                                  </a:lnTo>
                                  <a:lnTo>
                                    <a:pt x="3" y="126"/>
                                  </a:lnTo>
                                  <a:lnTo>
                                    <a:pt x="3" y="127"/>
                                  </a:lnTo>
                                  <a:lnTo>
                                    <a:pt x="1" y="13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0" y="134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" y="143"/>
                                  </a:lnTo>
                                  <a:lnTo>
                                    <a:pt x="3" y="143"/>
                                  </a:lnTo>
                                  <a:lnTo>
                                    <a:pt x="221" y="143"/>
                                  </a:lnTo>
                                  <a:lnTo>
                                    <a:pt x="270" y="77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124" y="5"/>
                                  </a:lnTo>
                                  <a:lnTo>
                                    <a:pt x="122" y="3"/>
                                  </a:lnTo>
                                  <a:lnTo>
                                    <a:pt x="120" y="1"/>
                                  </a:lnTo>
                                  <a:lnTo>
                                    <a:pt x="117" y="1"/>
                                  </a:lnTo>
                                  <a:lnTo>
                                    <a:pt x="116" y="1"/>
                                  </a:lnTo>
                                  <a:lnTo>
                                    <a:pt x="115" y="1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11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Freeform 71"/>
                          <wps:cNvSpPr>
                            <a:spLocks/>
                          </wps:cNvSpPr>
                          <wps:spPr bwMode="auto">
                            <a:xfrm>
                              <a:off x="5179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440 5179"/>
                                <a:gd name="T1" fmla="*/ T0 w 273"/>
                                <a:gd name="T2" fmla="+- 0 644 588"/>
                                <a:gd name="T3" fmla="*/ 644 h 281"/>
                                <a:gd name="T4" fmla="+- 0 5438 5179"/>
                                <a:gd name="T5" fmla="*/ T4 w 273"/>
                                <a:gd name="T6" fmla="+- 0 644 588"/>
                                <a:gd name="T7" fmla="*/ 644 h 281"/>
                                <a:gd name="T8" fmla="+- 0 5436 5179"/>
                                <a:gd name="T9" fmla="*/ T8 w 273"/>
                                <a:gd name="T10" fmla="+- 0 644 588"/>
                                <a:gd name="T11" fmla="*/ 644 h 281"/>
                                <a:gd name="T12" fmla="+- 0 5351 5179"/>
                                <a:gd name="T13" fmla="*/ T12 w 273"/>
                                <a:gd name="T14" fmla="+- 0 665 588"/>
                                <a:gd name="T15" fmla="*/ 665 h 281"/>
                                <a:gd name="T16" fmla="+- 0 5450 5179"/>
                                <a:gd name="T17" fmla="*/ T16 w 273"/>
                                <a:gd name="T18" fmla="+- 0 665 588"/>
                                <a:gd name="T19" fmla="*/ 665 h 281"/>
                                <a:gd name="T20" fmla="+- 0 5451 5179"/>
                                <a:gd name="T21" fmla="*/ T20 w 273"/>
                                <a:gd name="T22" fmla="+- 0 663 588"/>
                                <a:gd name="T23" fmla="*/ 663 h 281"/>
                                <a:gd name="T24" fmla="+- 0 5452 5179"/>
                                <a:gd name="T25" fmla="*/ T24 w 273"/>
                                <a:gd name="T26" fmla="+- 0 661 588"/>
                                <a:gd name="T27" fmla="*/ 661 h 281"/>
                                <a:gd name="T28" fmla="+- 0 5451 5179"/>
                                <a:gd name="T29" fmla="*/ T28 w 273"/>
                                <a:gd name="T30" fmla="+- 0 659 588"/>
                                <a:gd name="T31" fmla="*/ 659 h 281"/>
                                <a:gd name="T32" fmla="+- 0 5452 5179"/>
                                <a:gd name="T33" fmla="*/ T32 w 273"/>
                                <a:gd name="T34" fmla="+- 0 658 588"/>
                                <a:gd name="T35" fmla="*/ 658 h 281"/>
                                <a:gd name="T36" fmla="+- 0 5452 5179"/>
                                <a:gd name="T37" fmla="*/ T36 w 273"/>
                                <a:gd name="T38" fmla="+- 0 655 588"/>
                                <a:gd name="T39" fmla="*/ 655 h 281"/>
                                <a:gd name="T40" fmla="+- 0 5452 5179"/>
                                <a:gd name="T41" fmla="*/ T40 w 273"/>
                                <a:gd name="T42" fmla="+- 0 652 588"/>
                                <a:gd name="T43" fmla="*/ 652 h 281"/>
                                <a:gd name="T44" fmla="+- 0 5450 5179"/>
                                <a:gd name="T45" fmla="*/ T44 w 273"/>
                                <a:gd name="T46" fmla="+- 0 651 588"/>
                                <a:gd name="T47" fmla="*/ 651 h 281"/>
                                <a:gd name="T48" fmla="+- 0 5450 5179"/>
                                <a:gd name="T49" fmla="*/ T48 w 273"/>
                                <a:gd name="T50" fmla="+- 0 650 588"/>
                                <a:gd name="T51" fmla="*/ 650 h 281"/>
                                <a:gd name="T52" fmla="+- 0 5449 5179"/>
                                <a:gd name="T53" fmla="*/ T52 w 273"/>
                                <a:gd name="T54" fmla="+- 0 648 588"/>
                                <a:gd name="T55" fmla="*/ 648 h 281"/>
                                <a:gd name="T56" fmla="+- 0 5447 5179"/>
                                <a:gd name="T57" fmla="*/ T56 w 273"/>
                                <a:gd name="T58" fmla="+- 0 646 588"/>
                                <a:gd name="T59" fmla="*/ 646 h 281"/>
                                <a:gd name="T60" fmla="+- 0 5443 5179"/>
                                <a:gd name="T61" fmla="*/ T60 w 273"/>
                                <a:gd name="T62" fmla="+- 0 645 588"/>
                                <a:gd name="T63" fmla="*/ 645 h 281"/>
                                <a:gd name="T64" fmla="+- 0 5443 5179"/>
                                <a:gd name="T65" fmla="*/ T64 w 273"/>
                                <a:gd name="T66" fmla="+- 0 644 588"/>
                                <a:gd name="T67" fmla="*/ 644 h 281"/>
                                <a:gd name="T68" fmla="+- 0 5440 5179"/>
                                <a:gd name="T69" fmla="*/ T68 w 273"/>
                                <a:gd name="T70" fmla="+- 0 644 588"/>
                                <a:gd name="T71" fmla="*/ 644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61" y="56"/>
                                  </a:moveTo>
                                  <a:lnTo>
                                    <a:pt x="259" y="56"/>
                                  </a:lnTo>
                                  <a:lnTo>
                                    <a:pt x="257" y="56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272" y="75"/>
                                  </a:lnTo>
                                  <a:lnTo>
                                    <a:pt x="273" y="73"/>
                                  </a:lnTo>
                                  <a:lnTo>
                                    <a:pt x="272" y="71"/>
                                  </a:lnTo>
                                  <a:lnTo>
                                    <a:pt x="273" y="70"/>
                                  </a:lnTo>
                                  <a:lnTo>
                                    <a:pt x="273" y="67"/>
                                  </a:lnTo>
                                  <a:lnTo>
                                    <a:pt x="273" y="64"/>
                                  </a:lnTo>
                                  <a:lnTo>
                                    <a:pt x="271" y="63"/>
                                  </a:lnTo>
                                  <a:lnTo>
                                    <a:pt x="271" y="62"/>
                                  </a:lnTo>
                                  <a:lnTo>
                                    <a:pt x="270" y="60"/>
                                  </a:lnTo>
                                  <a:lnTo>
                                    <a:pt x="268" y="58"/>
                                  </a:lnTo>
                                  <a:lnTo>
                                    <a:pt x="264" y="57"/>
                                  </a:lnTo>
                                  <a:lnTo>
                                    <a:pt x="264" y="56"/>
                                  </a:lnTo>
                                  <a:lnTo>
                                    <a:pt x="261" y="5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Freeform 70"/>
                          <wps:cNvSpPr>
                            <a:spLocks/>
                          </wps:cNvSpPr>
                          <wps:spPr bwMode="auto">
                            <a:xfrm>
                              <a:off x="5179" y="588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295 5179"/>
                                <a:gd name="T1" fmla="*/ T0 w 273"/>
                                <a:gd name="T2" fmla="+- 0 588 588"/>
                                <a:gd name="T3" fmla="*/ 588 h 281"/>
                                <a:gd name="T4" fmla="+- 0 5294 5179"/>
                                <a:gd name="T5" fmla="*/ T4 w 273"/>
                                <a:gd name="T6" fmla="+- 0 589 588"/>
                                <a:gd name="T7" fmla="*/ 589 h 281"/>
                                <a:gd name="T8" fmla="+- 0 5295 5179"/>
                                <a:gd name="T9" fmla="*/ T8 w 273"/>
                                <a:gd name="T10" fmla="+- 0 589 588"/>
                                <a:gd name="T11" fmla="*/ 589 h 281"/>
                                <a:gd name="T12" fmla="+- 0 5295 5179"/>
                                <a:gd name="T13" fmla="*/ T12 w 273"/>
                                <a:gd name="T14" fmla="+- 0 588 588"/>
                                <a:gd name="T15" fmla="*/ 58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6" y="0"/>
                                  </a:moveTo>
                                  <a:lnTo>
                                    <a:pt x="115" y="1"/>
                                  </a:lnTo>
                                  <a:lnTo>
                                    <a:pt x="116" y="1"/>
                                  </a:lnTo>
                                  <a:lnTo>
                                    <a:pt x="11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61"/>
                        <wpg:cNvGrpSpPr>
                          <a:grpSpLocks/>
                        </wpg:cNvGrpSpPr>
                        <wpg:grpSpPr bwMode="auto">
                          <a:xfrm>
                            <a:off x="6788" y="865"/>
                            <a:ext cx="272" cy="281"/>
                            <a:chOff x="6788" y="865"/>
                            <a:chExt cx="272" cy="281"/>
                          </a:xfrm>
                        </wpg:grpSpPr>
                        <wps:wsp>
                          <wps:cNvPr id="86" name="Freeform 68"/>
                          <wps:cNvSpPr>
                            <a:spLocks/>
                          </wps:cNvSpPr>
                          <wps:spPr bwMode="auto">
                            <a:xfrm>
                              <a:off x="6788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977 6788"/>
                                <a:gd name="T1" fmla="*/ T0 w 272"/>
                                <a:gd name="T2" fmla="+- 0 1076 865"/>
                                <a:gd name="T3" fmla="*/ 1076 h 281"/>
                                <a:gd name="T4" fmla="+- 0 6898 6788"/>
                                <a:gd name="T5" fmla="*/ T4 w 272"/>
                                <a:gd name="T6" fmla="+- 0 1076 865"/>
                                <a:gd name="T7" fmla="*/ 1076 h 281"/>
                                <a:gd name="T8" fmla="+- 0 6954 6788"/>
                                <a:gd name="T9" fmla="*/ T8 w 272"/>
                                <a:gd name="T10" fmla="+- 0 1139 865"/>
                                <a:gd name="T11" fmla="*/ 1139 h 281"/>
                                <a:gd name="T12" fmla="+- 0 6954 6788"/>
                                <a:gd name="T13" fmla="*/ T12 w 272"/>
                                <a:gd name="T14" fmla="+- 0 1140 865"/>
                                <a:gd name="T15" fmla="*/ 1140 h 281"/>
                                <a:gd name="T16" fmla="+- 0 6955 6788"/>
                                <a:gd name="T17" fmla="*/ T16 w 272"/>
                                <a:gd name="T18" fmla="+- 0 1140 865"/>
                                <a:gd name="T19" fmla="*/ 1140 h 281"/>
                                <a:gd name="T20" fmla="+- 0 6955 6788"/>
                                <a:gd name="T21" fmla="*/ T20 w 272"/>
                                <a:gd name="T22" fmla="+- 0 1140 865"/>
                                <a:gd name="T23" fmla="*/ 1140 h 281"/>
                                <a:gd name="T24" fmla="+- 0 6955 6788"/>
                                <a:gd name="T25" fmla="*/ T24 w 272"/>
                                <a:gd name="T26" fmla="+- 0 1141 865"/>
                                <a:gd name="T27" fmla="*/ 1141 h 281"/>
                                <a:gd name="T28" fmla="+- 0 6957 6788"/>
                                <a:gd name="T29" fmla="*/ T28 w 272"/>
                                <a:gd name="T30" fmla="+- 0 1143 865"/>
                                <a:gd name="T31" fmla="*/ 1143 h 281"/>
                                <a:gd name="T32" fmla="+- 0 6959 6788"/>
                                <a:gd name="T33" fmla="*/ T32 w 272"/>
                                <a:gd name="T34" fmla="+- 0 1144 865"/>
                                <a:gd name="T35" fmla="*/ 1144 h 281"/>
                                <a:gd name="T36" fmla="+- 0 6965 6788"/>
                                <a:gd name="T37" fmla="*/ T36 w 272"/>
                                <a:gd name="T38" fmla="+- 0 1146 865"/>
                                <a:gd name="T39" fmla="*/ 1146 h 281"/>
                                <a:gd name="T40" fmla="+- 0 6968 6788"/>
                                <a:gd name="T41" fmla="*/ T40 w 272"/>
                                <a:gd name="T42" fmla="+- 0 1145 865"/>
                                <a:gd name="T43" fmla="*/ 1145 h 281"/>
                                <a:gd name="T44" fmla="+- 0 6970 6788"/>
                                <a:gd name="T45" fmla="*/ T44 w 272"/>
                                <a:gd name="T46" fmla="+- 0 1144 865"/>
                                <a:gd name="T47" fmla="*/ 1144 h 281"/>
                                <a:gd name="T48" fmla="+- 0 6971 6788"/>
                                <a:gd name="T49" fmla="*/ T48 w 272"/>
                                <a:gd name="T50" fmla="+- 0 1143 865"/>
                                <a:gd name="T51" fmla="*/ 1143 h 281"/>
                                <a:gd name="T52" fmla="+- 0 6973 6788"/>
                                <a:gd name="T53" fmla="*/ T52 w 272"/>
                                <a:gd name="T54" fmla="+- 0 1142 865"/>
                                <a:gd name="T55" fmla="*/ 1142 h 281"/>
                                <a:gd name="T56" fmla="+- 0 6975 6788"/>
                                <a:gd name="T57" fmla="*/ T56 w 272"/>
                                <a:gd name="T58" fmla="+- 0 1141 865"/>
                                <a:gd name="T59" fmla="*/ 1141 h 281"/>
                                <a:gd name="T60" fmla="+- 0 6976 6788"/>
                                <a:gd name="T61" fmla="*/ T60 w 272"/>
                                <a:gd name="T62" fmla="+- 0 1139 865"/>
                                <a:gd name="T63" fmla="*/ 1139 h 281"/>
                                <a:gd name="T64" fmla="+- 0 6977 6788"/>
                                <a:gd name="T65" fmla="*/ T64 w 272"/>
                                <a:gd name="T66" fmla="+- 0 1139 865"/>
                                <a:gd name="T67" fmla="*/ 1139 h 281"/>
                                <a:gd name="T68" fmla="+- 0 6978 6788"/>
                                <a:gd name="T69" fmla="*/ T68 w 272"/>
                                <a:gd name="T70" fmla="+- 0 1137 865"/>
                                <a:gd name="T71" fmla="*/ 1137 h 281"/>
                                <a:gd name="T72" fmla="+- 0 6979 6788"/>
                                <a:gd name="T73" fmla="*/ T72 w 272"/>
                                <a:gd name="T74" fmla="+- 0 1134 865"/>
                                <a:gd name="T75" fmla="*/ 1134 h 281"/>
                                <a:gd name="T76" fmla="+- 0 6979 6788"/>
                                <a:gd name="T77" fmla="*/ T76 w 272"/>
                                <a:gd name="T78" fmla="+- 0 1131 865"/>
                                <a:gd name="T79" fmla="*/ 1131 h 281"/>
                                <a:gd name="T80" fmla="+- 0 6977 6788"/>
                                <a:gd name="T81" fmla="*/ T80 w 272"/>
                                <a:gd name="T82" fmla="+- 0 1076 865"/>
                                <a:gd name="T83" fmla="*/ 107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89" y="211"/>
                                  </a:moveTo>
                                  <a:lnTo>
                                    <a:pt x="110" y="211"/>
                                  </a:lnTo>
                                  <a:lnTo>
                                    <a:pt x="166" y="274"/>
                                  </a:lnTo>
                                  <a:lnTo>
                                    <a:pt x="166" y="275"/>
                                  </a:lnTo>
                                  <a:lnTo>
                                    <a:pt x="167" y="275"/>
                                  </a:lnTo>
                                  <a:lnTo>
                                    <a:pt x="167" y="276"/>
                                  </a:lnTo>
                                  <a:lnTo>
                                    <a:pt x="169" y="278"/>
                                  </a:lnTo>
                                  <a:lnTo>
                                    <a:pt x="171" y="279"/>
                                  </a:lnTo>
                                  <a:lnTo>
                                    <a:pt x="177" y="281"/>
                                  </a:lnTo>
                                  <a:lnTo>
                                    <a:pt x="180" y="280"/>
                                  </a:lnTo>
                                  <a:lnTo>
                                    <a:pt x="182" y="279"/>
                                  </a:lnTo>
                                  <a:lnTo>
                                    <a:pt x="183" y="278"/>
                                  </a:lnTo>
                                  <a:lnTo>
                                    <a:pt x="185" y="277"/>
                                  </a:lnTo>
                                  <a:lnTo>
                                    <a:pt x="187" y="276"/>
                                  </a:lnTo>
                                  <a:lnTo>
                                    <a:pt x="188" y="274"/>
                                  </a:lnTo>
                                  <a:lnTo>
                                    <a:pt x="189" y="274"/>
                                  </a:lnTo>
                                  <a:lnTo>
                                    <a:pt x="190" y="272"/>
                                  </a:lnTo>
                                  <a:lnTo>
                                    <a:pt x="191" y="269"/>
                                  </a:lnTo>
                                  <a:lnTo>
                                    <a:pt x="191" y="266"/>
                                  </a:lnTo>
                                  <a:lnTo>
                                    <a:pt x="189" y="2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Freeform 67"/>
                          <wps:cNvSpPr>
                            <a:spLocks/>
                          </wps:cNvSpPr>
                          <wps:spPr bwMode="auto">
                            <a:xfrm>
                              <a:off x="6788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800 6788"/>
                                <a:gd name="T1" fmla="*/ T0 w 272"/>
                                <a:gd name="T2" fmla="+- 0 923 865"/>
                                <a:gd name="T3" fmla="*/ 923 h 281"/>
                                <a:gd name="T4" fmla="+- 0 6797 6788"/>
                                <a:gd name="T5" fmla="*/ T4 w 272"/>
                                <a:gd name="T6" fmla="+- 0 923 865"/>
                                <a:gd name="T7" fmla="*/ 923 h 281"/>
                                <a:gd name="T8" fmla="+- 0 6796 6788"/>
                                <a:gd name="T9" fmla="*/ T8 w 272"/>
                                <a:gd name="T10" fmla="+- 0 924 865"/>
                                <a:gd name="T11" fmla="*/ 924 h 281"/>
                                <a:gd name="T12" fmla="+- 0 6794 6788"/>
                                <a:gd name="T13" fmla="*/ T12 w 272"/>
                                <a:gd name="T14" fmla="+- 0 926 865"/>
                                <a:gd name="T15" fmla="*/ 926 h 281"/>
                                <a:gd name="T16" fmla="+- 0 6792 6788"/>
                                <a:gd name="T17" fmla="*/ T16 w 272"/>
                                <a:gd name="T18" fmla="+- 0 927 865"/>
                                <a:gd name="T19" fmla="*/ 927 h 281"/>
                                <a:gd name="T20" fmla="+- 0 6791 6788"/>
                                <a:gd name="T21" fmla="*/ T20 w 272"/>
                                <a:gd name="T22" fmla="+- 0 929 865"/>
                                <a:gd name="T23" fmla="*/ 929 h 281"/>
                                <a:gd name="T24" fmla="+- 0 6790 6788"/>
                                <a:gd name="T25" fmla="*/ T24 w 272"/>
                                <a:gd name="T26" fmla="+- 0 929 865"/>
                                <a:gd name="T27" fmla="*/ 929 h 281"/>
                                <a:gd name="T28" fmla="+- 0 6790 6788"/>
                                <a:gd name="T29" fmla="*/ T28 w 272"/>
                                <a:gd name="T30" fmla="+- 0 930 865"/>
                                <a:gd name="T31" fmla="*/ 930 h 281"/>
                                <a:gd name="T32" fmla="+- 0 6789 6788"/>
                                <a:gd name="T33" fmla="*/ T32 w 272"/>
                                <a:gd name="T34" fmla="+- 0 932 865"/>
                                <a:gd name="T35" fmla="*/ 932 h 281"/>
                                <a:gd name="T36" fmla="+- 0 6788 6788"/>
                                <a:gd name="T37" fmla="*/ T36 w 272"/>
                                <a:gd name="T38" fmla="+- 0 938 865"/>
                                <a:gd name="T39" fmla="*/ 938 h 281"/>
                                <a:gd name="T40" fmla="+- 0 6789 6788"/>
                                <a:gd name="T41" fmla="*/ T40 w 272"/>
                                <a:gd name="T42" fmla="+- 0 938 865"/>
                                <a:gd name="T43" fmla="*/ 938 h 281"/>
                                <a:gd name="T44" fmla="+- 0 6789 6788"/>
                                <a:gd name="T45" fmla="*/ T44 w 272"/>
                                <a:gd name="T46" fmla="+- 0 940 865"/>
                                <a:gd name="T47" fmla="*/ 940 h 281"/>
                                <a:gd name="T48" fmla="+- 0 6790 6788"/>
                                <a:gd name="T49" fmla="*/ T48 w 272"/>
                                <a:gd name="T50" fmla="+- 0 942 865"/>
                                <a:gd name="T51" fmla="*/ 942 h 281"/>
                                <a:gd name="T52" fmla="+- 0 6792 6788"/>
                                <a:gd name="T53" fmla="*/ T52 w 272"/>
                                <a:gd name="T54" fmla="+- 0 944 865"/>
                                <a:gd name="T55" fmla="*/ 944 h 281"/>
                                <a:gd name="T56" fmla="+- 0 6791 6788"/>
                                <a:gd name="T57" fmla="*/ T56 w 272"/>
                                <a:gd name="T58" fmla="+- 0 945 865"/>
                                <a:gd name="T59" fmla="*/ 945 h 281"/>
                                <a:gd name="T60" fmla="+- 0 6845 6788"/>
                                <a:gd name="T61" fmla="*/ T60 w 272"/>
                                <a:gd name="T62" fmla="+- 0 1012 865"/>
                                <a:gd name="T63" fmla="*/ 1012 h 281"/>
                                <a:gd name="T64" fmla="+- 0 6802 6788"/>
                                <a:gd name="T65" fmla="*/ T64 w 272"/>
                                <a:gd name="T66" fmla="+- 0 1086 865"/>
                                <a:gd name="T67" fmla="*/ 1086 h 281"/>
                                <a:gd name="T68" fmla="+- 0 6800 6788"/>
                                <a:gd name="T69" fmla="*/ T68 w 272"/>
                                <a:gd name="T70" fmla="+- 0 1089 865"/>
                                <a:gd name="T71" fmla="*/ 1089 h 281"/>
                                <a:gd name="T72" fmla="+- 0 6799 6788"/>
                                <a:gd name="T73" fmla="*/ T72 w 272"/>
                                <a:gd name="T74" fmla="+- 0 1092 865"/>
                                <a:gd name="T75" fmla="*/ 1092 h 281"/>
                                <a:gd name="T76" fmla="+- 0 6800 6788"/>
                                <a:gd name="T77" fmla="*/ T76 w 272"/>
                                <a:gd name="T78" fmla="+- 0 1094 865"/>
                                <a:gd name="T79" fmla="*/ 1094 h 281"/>
                                <a:gd name="T80" fmla="+- 0 6800 6788"/>
                                <a:gd name="T81" fmla="*/ T80 w 272"/>
                                <a:gd name="T82" fmla="+- 0 1097 865"/>
                                <a:gd name="T83" fmla="*/ 1097 h 281"/>
                                <a:gd name="T84" fmla="+- 0 6800 6788"/>
                                <a:gd name="T85" fmla="*/ T84 w 272"/>
                                <a:gd name="T86" fmla="+- 0 1099 865"/>
                                <a:gd name="T87" fmla="*/ 1099 h 281"/>
                                <a:gd name="T88" fmla="+- 0 6802 6788"/>
                                <a:gd name="T89" fmla="*/ T88 w 272"/>
                                <a:gd name="T90" fmla="+- 0 1101 865"/>
                                <a:gd name="T91" fmla="*/ 1101 h 281"/>
                                <a:gd name="T92" fmla="+- 0 6802 6788"/>
                                <a:gd name="T93" fmla="*/ T92 w 272"/>
                                <a:gd name="T94" fmla="+- 0 1102 865"/>
                                <a:gd name="T95" fmla="*/ 1102 h 281"/>
                                <a:gd name="T96" fmla="+- 0 6803 6788"/>
                                <a:gd name="T97" fmla="*/ T96 w 272"/>
                                <a:gd name="T98" fmla="+- 0 1102 865"/>
                                <a:gd name="T99" fmla="*/ 1102 h 281"/>
                                <a:gd name="T100" fmla="+- 0 6804 6788"/>
                                <a:gd name="T101" fmla="*/ T100 w 272"/>
                                <a:gd name="T102" fmla="+- 0 1104 865"/>
                                <a:gd name="T103" fmla="*/ 1104 h 281"/>
                                <a:gd name="T104" fmla="+- 0 6807 6788"/>
                                <a:gd name="T105" fmla="*/ T104 w 272"/>
                                <a:gd name="T106" fmla="+- 0 1106 865"/>
                                <a:gd name="T107" fmla="*/ 1106 h 281"/>
                                <a:gd name="T108" fmla="+- 0 6812 6788"/>
                                <a:gd name="T109" fmla="*/ T108 w 272"/>
                                <a:gd name="T110" fmla="+- 0 1107 865"/>
                                <a:gd name="T111" fmla="*/ 1107 h 281"/>
                                <a:gd name="T112" fmla="+- 0 6814 6788"/>
                                <a:gd name="T113" fmla="*/ T112 w 272"/>
                                <a:gd name="T114" fmla="+- 0 1107 865"/>
                                <a:gd name="T115" fmla="*/ 1107 h 281"/>
                                <a:gd name="T116" fmla="+- 0 6817 6788"/>
                                <a:gd name="T117" fmla="*/ T116 w 272"/>
                                <a:gd name="T118" fmla="+- 0 1105 865"/>
                                <a:gd name="T119" fmla="*/ 1105 h 281"/>
                                <a:gd name="T120" fmla="+- 0 6818 6788"/>
                                <a:gd name="T121" fmla="*/ T120 w 272"/>
                                <a:gd name="T122" fmla="+- 0 1105 865"/>
                                <a:gd name="T123" fmla="*/ 1105 h 281"/>
                                <a:gd name="T124" fmla="+- 0 6818 6788"/>
                                <a:gd name="T125" fmla="*/ T124 w 272"/>
                                <a:gd name="T126" fmla="+- 0 1105 865"/>
                                <a:gd name="T127" fmla="*/ 1105 h 281"/>
                                <a:gd name="T128" fmla="+- 0 6898 6788"/>
                                <a:gd name="T129" fmla="*/ T128 w 272"/>
                                <a:gd name="T130" fmla="+- 0 1076 865"/>
                                <a:gd name="T131" fmla="*/ 1076 h 281"/>
                                <a:gd name="T132" fmla="+- 0 6977 6788"/>
                                <a:gd name="T133" fmla="*/ T132 w 272"/>
                                <a:gd name="T134" fmla="+- 0 1076 865"/>
                                <a:gd name="T135" fmla="*/ 1076 h 281"/>
                                <a:gd name="T136" fmla="+- 0 6976 6788"/>
                                <a:gd name="T137" fmla="*/ T136 w 272"/>
                                <a:gd name="T138" fmla="+- 0 1045 865"/>
                                <a:gd name="T139" fmla="*/ 1045 h 281"/>
                                <a:gd name="T140" fmla="+- 0 7054 6788"/>
                                <a:gd name="T141" fmla="*/ T140 w 272"/>
                                <a:gd name="T142" fmla="+- 0 1011 865"/>
                                <a:gd name="T143" fmla="*/ 1011 h 281"/>
                                <a:gd name="T144" fmla="+- 0 7055 6788"/>
                                <a:gd name="T145" fmla="*/ T144 w 272"/>
                                <a:gd name="T146" fmla="+- 0 1011 865"/>
                                <a:gd name="T147" fmla="*/ 1011 h 281"/>
                                <a:gd name="T148" fmla="+- 0 7057 6788"/>
                                <a:gd name="T149" fmla="*/ T148 w 272"/>
                                <a:gd name="T150" fmla="+- 0 1010 865"/>
                                <a:gd name="T151" fmla="*/ 1010 h 281"/>
                                <a:gd name="T152" fmla="+- 0 7059 6788"/>
                                <a:gd name="T153" fmla="*/ T152 w 272"/>
                                <a:gd name="T154" fmla="+- 0 1008 865"/>
                                <a:gd name="T155" fmla="*/ 1008 h 281"/>
                                <a:gd name="T156" fmla="+- 0 7059 6788"/>
                                <a:gd name="T157" fmla="*/ T156 w 272"/>
                                <a:gd name="T158" fmla="+- 0 1006 865"/>
                                <a:gd name="T159" fmla="*/ 1006 h 281"/>
                                <a:gd name="T160" fmla="+- 0 7060 6788"/>
                                <a:gd name="T161" fmla="*/ T160 w 272"/>
                                <a:gd name="T162" fmla="+- 0 1006 865"/>
                                <a:gd name="T163" fmla="*/ 1006 h 281"/>
                                <a:gd name="T164" fmla="+- 0 7062 6788"/>
                                <a:gd name="T165" fmla="*/ T164 w 272"/>
                                <a:gd name="T166" fmla="+- 0 1003 865"/>
                                <a:gd name="T167" fmla="*/ 1003 h 281"/>
                                <a:gd name="T168" fmla="+- 0 7063 6788"/>
                                <a:gd name="T169" fmla="*/ T168 w 272"/>
                                <a:gd name="T170" fmla="+- 0 1001 865"/>
                                <a:gd name="T171" fmla="*/ 1001 h 281"/>
                                <a:gd name="T172" fmla="+- 0 7062 6788"/>
                                <a:gd name="T173" fmla="*/ T172 w 272"/>
                                <a:gd name="T174" fmla="+- 0 998 865"/>
                                <a:gd name="T175" fmla="*/ 998 h 281"/>
                                <a:gd name="T176" fmla="+- 0 7062 6788"/>
                                <a:gd name="T177" fmla="*/ T176 w 272"/>
                                <a:gd name="T178" fmla="+- 0 995 865"/>
                                <a:gd name="T179" fmla="*/ 995 h 281"/>
                                <a:gd name="T180" fmla="+- 0 7061 6788"/>
                                <a:gd name="T181" fmla="*/ T180 w 272"/>
                                <a:gd name="T182" fmla="+- 0 993 865"/>
                                <a:gd name="T183" fmla="*/ 993 h 281"/>
                                <a:gd name="T184" fmla="+- 0 7059 6788"/>
                                <a:gd name="T185" fmla="*/ T184 w 272"/>
                                <a:gd name="T186" fmla="+- 0 990 865"/>
                                <a:gd name="T187" fmla="*/ 990 h 281"/>
                                <a:gd name="T188" fmla="+- 0 7059 6788"/>
                                <a:gd name="T189" fmla="*/ T188 w 272"/>
                                <a:gd name="T190" fmla="+- 0 989 865"/>
                                <a:gd name="T191" fmla="*/ 989 h 281"/>
                                <a:gd name="T192" fmla="+- 0 7057 6788"/>
                                <a:gd name="T193" fmla="*/ T192 w 272"/>
                                <a:gd name="T194" fmla="+- 0 988 865"/>
                                <a:gd name="T195" fmla="*/ 988 h 281"/>
                                <a:gd name="T196" fmla="+- 0 7055 6788"/>
                                <a:gd name="T197" fmla="*/ T196 w 272"/>
                                <a:gd name="T198" fmla="+- 0 986 865"/>
                                <a:gd name="T199" fmla="*/ 986 h 281"/>
                                <a:gd name="T200" fmla="+- 0 7053 6788"/>
                                <a:gd name="T201" fmla="*/ T200 w 272"/>
                                <a:gd name="T202" fmla="+- 0 986 865"/>
                                <a:gd name="T203" fmla="*/ 986 h 281"/>
                                <a:gd name="T204" fmla="+- 0 6969 6788"/>
                                <a:gd name="T205" fmla="*/ T204 w 272"/>
                                <a:gd name="T206" fmla="+- 0 962 865"/>
                                <a:gd name="T207" fmla="*/ 962 h 281"/>
                                <a:gd name="T208" fmla="+- 0 6967 6788"/>
                                <a:gd name="T209" fmla="*/ T208 w 272"/>
                                <a:gd name="T210" fmla="+- 0 942 865"/>
                                <a:gd name="T211" fmla="*/ 942 h 281"/>
                                <a:gd name="T212" fmla="+- 0 6889 6788"/>
                                <a:gd name="T213" fmla="*/ T212 w 272"/>
                                <a:gd name="T214" fmla="+- 0 942 865"/>
                                <a:gd name="T215" fmla="*/ 942 h 281"/>
                                <a:gd name="T216" fmla="+- 0 6830 6788"/>
                                <a:gd name="T217" fmla="*/ T216 w 272"/>
                                <a:gd name="T218" fmla="+- 0 929 865"/>
                                <a:gd name="T219" fmla="*/ 929 h 281"/>
                                <a:gd name="T220" fmla="+- 0 6791 6788"/>
                                <a:gd name="T221" fmla="*/ T220 w 272"/>
                                <a:gd name="T222" fmla="+- 0 929 865"/>
                                <a:gd name="T223" fmla="*/ 929 h 281"/>
                                <a:gd name="T224" fmla="+- 0 6790 6788"/>
                                <a:gd name="T225" fmla="*/ T224 w 272"/>
                                <a:gd name="T226" fmla="+- 0 929 865"/>
                                <a:gd name="T227" fmla="*/ 929 h 281"/>
                                <a:gd name="T228" fmla="+- 0 6830 6788"/>
                                <a:gd name="T229" fmla="*/ T228 w 272"/>
                                <a:gd name="T230" fmla="+- 0 929 865"/>
                                <a:gd name="T231" fmla="*/ 929 h 281"/>
                                <a:gd name="T232" fmla="+- 0 6805 6788"/>
                                <a:gd name="T233" fmla="*/ T232 w 272"/>
                                <a:gd name="T234" fmla="+- 0 923 865"/>
                                <a:gd name="T235" fmla="*/ 923 h 281"/>
                                <a:gd name="T236" fmla="+- 0 6802 6788"/>
                                <a:gd name="T237" fmla="*/ T236 w 272"/>
                                <a:gd name="T238" fmla="+- 0 923 865"/>
                                <a:gd name="T239" fmla="*/ 923 h 281"/>
                                <a:gd name="T240" fmla="+- 0 6800 6788"/>
                                <a:gd name="T241" fmla="*/ T240 w 272"/>
                                <a:gd name="T242" fmla="+- 0 923 865"/>
                                <a:gd name="T243" fmla="*/ 92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2" y="58"/>
                                  </a:moveTo>
                                  <a:lnTo>
                                    <a:pt x="9" y="58"/>
                                  </a:lnTo>
                                  <a:lnTo>
                                    <a:pt x="8" y="59"/>
                                  </a:lnTo>
                                  <a:lnTo>
                                    <a:pt x="6" y="61"/>
                                  </a:lnTo>
                                  <a:lnTo>
                                    <a:pt x="4" y="62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1" y="67"/>
                                  </a:lnTo>
                                  <a:lnTo>
                                    <a:pt x="0" y="73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5"/>
                                  </a:lnTo>
                                  <a:lnTo>
                                    <a:pt x="2" y="77"/>
                                  </a:lnTo>
                                  <a:lnTo>
                                    <a:pt x="4" y="79"/>
                                  </a:lnTo>
                                  <a:lnTo>
                                    <a:pt x="3" y="80"/>
                                  </a:lnTo>
                                  <a:lnTo>
                                    <a:pt x="57" y="147"/>
                                  </a:lnTo>
                                  <a:lnTo>
                                    <a:pt x="14" y="221"/>
                                  </a:lnTo>
                                  <a:lnTo>
                                    <a:pt x="12" y="224"/>
                                  </a:lnTo>
                                  <a:lnTo>
                                    <a:pt x="11" y="227"/>
                                  </a:lnTo>
                                  <a:lnTo>
                                    <a:pt x="12" y="229"/>
                                  </a:lnTo>
                                  <a:lnTo>
                                    <a:pt x="12" y="232"/>
                                  </a:lnTo>
                                  <a:lnTo>
                                    <a:pt x="12" y="234"/>
                                  </a:lnTo>
                                  <a:lnTo>
                                    <a:pt x="14" y="236"/>
                                  </a:lnTo>
                                  <a:lnTo>
                                    <a:pt x="14" y="237"/>
                                  </a:lnTo>
                                  <a:lnTo>
                                    <a:pt x="15" y="237"/>
                                  </a:lnTo>
                                  <a:lnTo>
                                    <a:pt x="16" y="239"/>
                                  </a:lnTo>
                                  <a:lnTo>
                                    <a:pt x="19" y="241"/>
                                  </a:lnTo>
                                  <a:lnTo>
                                    <a:pt x="24" y="242"/>
                                  </a:lnTo>
                                  <a:lnTo>
                                    <a:pt x="26" y="242"/>
                                  </a:lnTo>
                                  <a:lnTo>
                                    <a:pt x="29" y="240"/>
                                  </a:lnTo>
                                  <a:lnTo>
                                    <a:pt x="30" y="240"/>
                                  </a:lnTo>
                                  <a:lnTo>
                                    <a:pt x="110" y="211"/>
                                  </a:lnTo>
                                  <a:lnTo>
                                    <a:pt x="189" y="211"/>
                                  </a:lnTo>
                                  <a:lnTo>
                                    <a:pt x="188" y="180"/>
                                  </a:ln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  <a:lnTo>
                                    <a:pt x="269" y="145"/>
                                  </a:lnTo>
                                  <a:lnTo>
                                    <a:pt x="271" y="143"/>
                                  </a:lnTo>
                                  <a:lnTo>
                                    <a:pt x="271" y="141"/>
                                  </a:lnTo>
                                  <a:lnTo>
                                    <a:pt x="272" y="141"/>
                                  </a:lnTo>
                                  <a:lnTo>
                                    <a:pt x="274" y="138"/>
                                  </a:lnTo>
                                  <a:lnTo>
                                    <a:pt x="275" y="136"/>
                                  </a:lnTo>
                                  <a:lnTo>
                                    <a:pt x="274" y="133"/>
                                  </a:lnTo>
                                  <a:lnTo>
                                    <a:pt x="274" y="130"/>
                                  </a:lnTo>
                                  <a:lnTo>
                                    <a:pt x="273" y="128"/>
                                  </a:lnTo>
                                  <a:lnTo>
                                    <a:pt x="271" y="125"/>
                                  </a:lnTo>
                                  <a:lnTo>
                                    <a:pt x="271" y="124"/>
                                  </a:lnTo>
                                  <a:lnTo>
                                    <a:pt x="269" y="123"/>
                                  </a:lnTo>
                                  <a:lnTo>
                                    <a:pt x="267" y="121"/>
                                  </a:lnTo>
                                  <a:lnTo>
                                    <a:pt x="265" y="121"/>
                                  </a:lnTo>
                                  <a:lnTo>
                                    <a:pt x="181" y="97"/>
                                  </a:lnTo>
                                  <a:lnTo>
                                    <a:pt x="179" y="77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42" y="64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42" y="64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14" y="58"/>
                                  </a:lnTo>
                                  <a:lnTo>
                                    <a:pt x="12" y="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Freeform 66"/>
                          <wps:cNvSpPr>
                            <a:spLocks/>
                          </wps:cNvSpPr>
                          <wps:spPr bwMode="auto">
                            <a:xfrm>
                              <a:off x="6788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818 6788"/>
                                <a:gd name="T1" fmla="*/ T0 w 272"/>
                                <a:gd name="T2" fmla="+- 0 1105 865"/>
                                <a:gd name="T3" fmla="*/ 1105 h 281"/>
                                <a:gd name="T4" fmla="+- 0 6817 6788"/>
                                <a:gd name="T5" fmla="*/ T4 w 272"/>
                                <a:gd name="T6" fmla="+- 0 1105 865"/>
                                <a:gd name="T7" fmla="*/ 1105 h 281"/>
                                <a:gd name="T8" fmla="+- 0 6818 6788"/>
                                <a:gd name="T9" fmla="*/ T8 w 272"/>
                                <a:gd name="T10" fmla="+- 0 1106 865"/>
                                <a:gd name="T11" fmla="*/ 110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30" y="240"/>
                                  </a:moveTo>
                                  <a:lnTo>
                                    <a:pt x="29" y="240"/>
                                  </a:lnTo>
                                  <a:lnTo>
                                    <a:pt x="30" y="2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65"/>
                          <wps:cNvSpPr>
                            <a:spLocks/>
                          </wps:cNvSpPr>
                          <wps:spPr bwMode="auto">
                            <a:xfrm>
                              <a:off x="6788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7055 6788"/>
                                <a:gd name="T1" fmla="*/ T0 w 272"/>
                                <a:gd name="T2" fmla="+- 0 1011 865"/>
                                <a:gd name="T3" fmla="*/ 1011 h 281"/>
                                <a:gd name="T4" fmla="+- 0 7054 6788"/>
                                <a:gd name="T5" fmla="*/ T4 w 272"/>
                                <a:gd name="T6" fmla="+- 0 1011 865"/>
                                <a:gd name="T7" fmla="*/ 1011 h 281"/>
                                <a:gd name="T8" fmla="+- 0 7055 6788"/>
                                <a:gd name="T9" fmla="*/ T8 w 272"/>
                                <a:gd name="T10" fmla="+- 0 1011 865"/>
                                <a:gd name="T11" fmla="*/ 1011 h 281"/>
                                <a:gd name="T12" fmla="+- 0 7055 6788"/>
                                <a:gd name="T13" fmla="*/ T12 w 272"/>
                                <a:gd name="T14" fmla="+- 0 1011 865"/>
                                <a:gd name="T15" fmla="*/ 101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67" y="146"/>
                                  </a:move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64"/>
                          <wps:cNvSpPr>
                            <a:spLocks/>
                          </wps:cNvSpPr>
                          <wps:spPr bwMode="auto">
                            <a:xfrm>
                              <a:off x="6788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7060 6788"/>
                                <a:gd name="T1" fmla="*/ T0 w 272"/>
                                <a:gd name="T2" fmla="+- 0 1006 865"/>
                                <a:gd name="T3" fmla="*/ 1006 h 281"/>
                                <a:gd name="T4" fmla="+- 0 7059 6788"/>
                                <a:gd name="T5" fmla="*/ T4 w 272"/>
                                <a:gd name="T6" fmla="+- 0 1006 865"/>
                                <a:gd name="T7" fmla="*/ 1006 h 281"/>
                                <a:gd name="T8" fmla="+- 0 7060 6788"/>
                                <a:gd name="T9" fmla="*/ T8 w 272"/>
                                <a:gd name="T10" fmla="+- 0 1006 865"/>
                                <a:gd name="T11" fmla="*/ 100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72" y="141"/>
                                  </a:moveTo>
                                  <a:lnTo>
                                    <a:pt x="271" y="141"/>
                                  </a:lnTo>
                                  <a:lnTo>
                                    <a:pt x="272" y="1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Freeform 63"/>
                          <wps:cNvSpPr>
                            <a:spLocks/>
                          </wps:cNvSpPr>
                          <wps:spPr bwMode="auto">
                            <a:xfrm>
                              <a:off x="6788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943 6788"/>
                                <a:gd name="T1" fmla="*/ T0 w 272"/>
                                <a:gd name="T2" fmla="+- 0 866 865"/>
                                <a:gd name="T3" fmla="*/ 866 h 281"/>
                                <a:gd name="T4" fmla="+- 0 6941 6788"/>
                                <a:gd name="T5" fmla="*/ T4 w 272"/>
                                <a:gd name="T6" fmla="+- 0 866 865"/>
                                <a:gd name="T7" fmla="*/ 866 h 281"/>
                                <a:gd name="T8" fmla="+- 0 6939 6788"/>
                                <a:gd name="T9" fmla="*/ T8 w 272"/>
                                <a:gd name="T10" fmla="+- 0 868 865"/>
                                <a:gd name="T11" fmla="*/ 868 h 281"/>
                                <a:gd name="T12" fmla="+- 0 6937 6788"/>
                                <a:gd name="T13" fmla="*/ T12 w 272"/>
                                <a:gd name="T14" fmla="+- 0 870 865"/>
                                <a:gd name="T15" fmla="*/ 870 h 281"/>
                                <a:gd name="T16" fmla="+- 0 6889 6788"/>
                                <a:gd name="T17" fmla="*/ T16 w 272"/>
                                <a:gd name="T18" fmla="+- 0 942 865"/>
                                <a:gd name="T19" fmla="*/ 942 h 281"/>
                                <a:gd name="T20" fmla="+- 0 6967 6788"/>
                                <a:gd name="T21" fmla="*/ T20 w 272"/>
                                <a:gd name="T22" fmla="+- 0 942 865"/>
                                <a:gd name="T23" fmla="*/ 942 h 281"/>
                                <a:gd name="T24" fmla="+- 0 6962 6788"/>
                                <a:gd name="T25" fmla="*/ T24 w 272"/>
                                <a:gd name="T26" fmla="+- 0 877 865"/>
                                <a:gd name="T27" fmla="*/ 877 h 281"/>
                                <a:gd name="T28" fmla="+- 0 6957 6788"/>
                                <a:gd name="T29" fmla="*/ T28 w 272"/>
                                <a:gd name="T30" fmla="+- 0 869 865"/>
                                <a:gd name="T31" fmla="*/ 869 h 281"/>
                                <a:gd name="T32" fmla="+- 0 6957 6788"/>
                                <a:gd name="T33" fmla="*/ T32 w 272"/>
                                <a:gd name="T34" fmla="+- 0 869 865"/>
                                <a:gd name="T35" fmla="*/ 869 h 281"/>
                                <a:gd name="T36" fmla="+- 0 6956 6788"/>
                                <a:gd name="T37" fmla="*/ T36 w 272"/>
                                <a:gd name="T38" fmla="+- 0 868 865"/>
                                <a:gd name="T39" fmla="*/ 868 h 281"/>
                                <a:gd name="T40" fmla="+- 0 6955 6788"/>
                                <a:gd name="T41" fmla="*/ T40 w 272"/>
                                <a:gd name="T42" fmla="+- 0 867 865"/>
                                <a:gd name="T43" fmla="*/ 867 h 281"/>
                                <a:gd name="T44" fmla="+- 0 6954 6788"/>
                                <a:gd name="T45" fmla="*/ T44 w 272"/>
                                <a:gd name="T46" fmla="+- 0 866 865"/>
                                <a:gd name="T47" fmla="*/ 866 h 281"/>
                                <a:gd name="T48" fmla="+- 0 6943 6788"/>
                                <a:gd name="T49" fmla="*/ T48 w 272"/>
                                <a:gd name="T50" fmla="+- 0 866 865"/>
                                <a:gd name="T51" fmla="*/ 866 h 281"/>
                                <a:gd name="T52" fmla="+- 0 6943 6788"/>
                                <a:gd name="T53" fmla="*/ T52 w 272"/>
                                <a:gd name="T54" fmla="+- 0 866 865"/>
                                <a:gd name="T55" fmla="*/ 86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5" y="1"/>
                                  </a:moveTo>
                                  <a:lnTo>
                                    <a:pt x="153" y="1"/>
                                  </a:lnTo>
                                  <a:lnTo>
                                    <a:pt x="151" y="3"/>
                                  </a:lnTo>
                                  <a:lnTo>
                                    <a:pt x="149" y="5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179" y="77"/>
                                  </a:lnTo>
                                  <a:lnTo>
                                    <a:pt x="174" y="12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68" y="3"/>
                                  </a:lnTo>
                                  <a:lnTo>
                                    <a:pt x="167" y="2"/>
                                  </a:lnTo>
                                  <a:lnTo>
                                    <a:pt x="166" y="1"/>
                                  </a:lnTo>
                                  <a:lnTo>
                                    <a:pt x="155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Freeform 62"/>
                          <wps:cNvSpPr>
                            <a:spLocks/>
                          </wps:cNvSpPr>
                          <wps:spPr bwMode="auto">
                            <a:xfrm>
                              <a:off x="6788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946 6788"/>
                                <a:gd name="T1" fmla="*/ T0 w 272"/>
                                <a:gd name="T2" fmla="+- 0 865 865"/>
                                <a:gd name="T3" fmla="*/ 865 h 281"/>
                                <a:gd name="T4" fmla="+- 0 6944 6788"/>
                                <a:gd name="T5" fmla="*/ T4 w 272"/>
                                <a:gd name="T6" fmla="+- 0 865 865"/>
                                <a:gd name="T7" fmla="*/ 865 h 281"/>
                                <a:gd name="T8" fmla="+- 0 6943 6788"/>
                                <a:gd name="T9" fmla="*/ T8 w 272"/>
                                <a:gd name="T10" fmla="+- 0 866 865"/>
                                <a:gd name="T11" fmla="*/ 866 h 281"/>
                                <a:gd name="T12" fmla="+- 0 6954 6788"/>
                                <a:gd name="T13" fmla="*/ T12 w 272"/>
                                <a:gd name="T14" fmla="+- 0 866 865"/>
                                <a:gd name="T15" fmla="*/ 866 h 281"/>
                                <a:gd name="T16" fmla="+- 0 6954 6788"/>
                                <a:gd name="T17" fmla="*/ T16 w 272"/>
                                <a:gd name="T18" fmla="+- 0 866 865"/>
                                <a:gd name="T19" fmla="*/ 866 h 281"/>
                                <a:gd name="T20" fmla="+- 0 6949 6788"/>
                                <a:gd name="T21" fmla="*/ T20 w 272"/>
                                <a:gd name="T22" fmla="+- 0 865 865"/>
                                <a:gd name="T23" fmla="*/ 865 h 281"/>
                                <a:gd name="T24" fmla="+- 0 6946 6788"/>
                                <a:gd name="T25" fmla="*/ T24 w 272"/>
                                <a:gd name="T26" fmla="+- 0 865 865"/>
                                <a:gd name="T27" fmla="*/ 865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8" y="0"/>
                                  </a:moveTo>
                                  <a:lnTo>
                                    <a:pt x="156" y="0"/>
                                  </a:lnTo>
                                  <a:lnTo>
                                    <a:pt x="155" y="1"/>
                                  </a:lnTo>
                                  <a:lnTo>
                                    <a:pt x="166" y="1"/>
                                  </a:lnTo>
                                  <a:lnTo>
                                    <a:pt x="161" y="0"/>
                                  </a:lnTo>
                                  <a:lnTo>
                                    <a:pt x="15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53"/>
                        <wpg:cNvGrpSpPr>
                          <a:grpSpLocks/>
                        </wpg:cNvGrpSpPr>
                        <wpg:grpSpPr bwMode="auto">
                          <a:xfrm>
                            <a:off x="9769" y="865"/>
                            <a:ext cx="272" cy="281"/>
                            <a:chOff x="9769" y="865"/>
                            <a:chExt cx="272" cy="281"/>
                          </a:xfrm>
                        </wpg:grpSpPr>
                        <wps:wsp>
                          <wps:cNvPr id="94" name="Freeform 60"/>
                          <wps:cNvSpPr>
                            <a:spLocks/>
                          </wps:cNvSpPr>
                          <wps:spPr bwMode="auto">
                            <a:xfrm>
                              <a:off x="9769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958 9769"/>
                                <a:gd name="T1" fmla="*/ T0 w 272"/>
                                <a:gd name="T2" fmla="+- 0 1076 865"/>
                                <a:gd name="T3" fmla="*/ 1076 h 281"/>
                                <a:gd name="T4" fmla="+- 0 9879 9769"/>
                                <a:gd name="T5" fmla="*/ T4 w 272"/>
                                <a:gd name="T6" fmla="+- 0 1076 865"/>
                                <a:gd name="T7" fmla="*/ 1076 h 281"/>
                                <a:gd name="T8" fmla="+- 0 9935 9769"/>
                                <a:gd name="T9" fmla="*/ T8 w 272"/>
                                <a:gd name="T10" fmla="+- 0 1139 865"/>
                                <a:gd name="T11" fmla="*/ 1139 h 281"/>
                                <a:gd name="T12" fmla="+- 0 9935 9769"/>
                                <a:gd name="T13" fmla="*/ T12 w 272"/>
                                <a:gd name="T14" fmla="+- 0 1140 865"/>
                                <a:gd name="T15" fmla="*/ 1140 h 281"/>
                                <a:gd name="T16" fmla="+- 0 9936 9769"/>
                                <a:gd name="T17" fmla="*/ T16 w 272"/>
                                <a:gd name="T18" fmla="+- 0 1140 865"/>
                                <a:gd name="T19" fmla="*/ 1140 h 281"/>
                                <a:gd name="T20" fmla="+- 0 9936 9769"/>
                                <a:gd name="T21" fmla="*/ T20 w 272"/>
                                <a:gd name="T22" fmla="+- 0 1140 865"/>
                                <a:gd name="T23" fmla="*/ 1140 h 281"/>
                                <a:gd name="T24" fmla="+- 0 9936 9769"/>
                                <a:gd name="T25" fmla="*/ T24 w 272"/>
                                <a:gd name="T26" fmla="+- 0 1141 865"/>
                                <a:gd name="T27" fmla="*/ 1141 h 281"/>
                                <a:gd name="T28" fmla="+- 0 9938 9769"/>
                                <a:gd name="T29" fmla="*/ T28 w 272"/>
                                <a:gd name="T30" fmla="+- 0 1143 865"/>
                                <a:gd name="T31" fmla="*/ 1143 h 281"/>
                                <a:gd name="T32" fmla="+- 0 9940 9769"/>
                                <a:gd name="T33" fmla="*/ T32 w 272"/>
                                <a:gd name="T34" fmla="+- 0 1144 865"/>
                                <a:gd name="T35" fmla="*/ 1144 h 281"/>
                                <a:gd name="T36" fmla="+- 0 9946 9769"/>
                                <a:gd name="T37" fmla="*/ T36 w 272"/>
                                <a:gd name="T38" fmla="+- 0 1146 865"/>
                                <a:gd name="T39" fmla="*/ 1146 h 281"/>
                                <a:gd name="T40" fmla="+- 0 9949 9769"/>
                                <a:gd name="T41" fmla="*/ T40 w 272"/>
                                <a:gd name="T42" fmla="+- 0 1145 865"/>
                                <a:gd name="T43" fmla="*/ 1145 h 281"/>
                                <a:gd name="T44" fmla="+- 0 9951 9769"/>
                                <a:gd name="T45" fmla="*/ T44 w 272"/>
                                <a:gd name="T46" fmla="+- 0 1144 865"/>
                                <a:gd name="T47" fmla="*/ 1144 h 281"/>
                                <a:gd name="T48" fmla="+- 0 9952 9769"/>
                                <a:gd name="T49" fmla="*/ T48 w 272"/>
                                <a:gd name="T50" fmla="+- 0 1143 865"/>
                                <a:gd name="T51" fmla="*/ 1143 h 281"/>
                                <a:gd name="T52" fmla="+- 0 9954 9769"/>
                                <a:gd name="T53" fmla="*/ T52 w 272"/>
                                <a:gd name="T54" fmla="+- 0 1142 865"/>
                                <a:gd name="T55" fmla="*/ 1142 h 281"/>
                                <a:gd name="T56" fmla="+- 0 9956 9769"/>
                                <a:gd name="T57" fmla="*/ T56 w 272"/>
                                <a:gd name="T58" fmla="+- 0 1141 865"/>
                                <a:gd name="T59" fmla="*/ 1141 h 281"/>
                                <a:gd name="T60" fmla="+- 0 9957 9769"/>
                                <a:gd name="T61" fmla="*/ T60 w 272"/>
                                <a:gd name="T62" fmla="+- 0 1139 865"/>
                                <a:gd name="T63" fmla="*/ 1139 h 281"/>
                                <a:gd name="T64" fmla="+- 0 9958 9769"/>
                                <a:gd name="T65" fmla="*/ T64 w 272"/>
                                <a:gd name="T66" fmla="+- 0 1139 865"/>
                                <a:gd name="T67" fmla="*/ 1139 h 281"/>
                                <a:gd name="T68" fmla="+- 0 9960 9769"/>
                                <a:gd name="T69" fmla="*/ T68 w 272"/>
                                <a:gd name="T70" fmla="+- 0 1137 865"/>
                                <a:gd name="T71" fmla="*/ 1137 h 281"/>
                                <a:gd name="T72" fmla="+- 0 9960 9769"/>
                                <a:gd name="T73" fmla="*/ T72 w 272"/>
                                <a:gd name="T74" fmla="+- 0 1134 865"/>
                                <a:gd name="T75" fmla="*/ 1134 h 281"/>
                                <a:gd name="T76" fmla="+- 0 9960 9769"/>
                                <a:gd name="T77" fmla="*/ T76 w 272"/>
                                <a:gd name="T78" fmla="+- 0 1131 865"/>
                                <a:gd name="T79" fmla="*/ 1131 h 281"/>
                                <a:gd name="T80" fmla="+- 0 9958 9769"/>
                                <a:gd name="T81" fmla="*/ T80 w 272"/>
                                <a:gd name="T82" fmla="+- 0 1076 865"/>
                                <a:gd name="T83" fmla="*/ 107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89" y="211"/>
                                  </a:moveTo>
                                  <a:lnTo>
                                    <a:pt x="110" y="211"/>
                                  </a:lnTo>
                                  <a:lnTo>
                                    <a:pt x="166" y="274"/>
                                  </a:lnTo>
                                  <a:lnTo>
                                    <a:pt x="166" y="275"/>
                                  </a:lnTo>
                                  <a:lnTo>
                                    <a:pt x="167" y="275"/>
                                  </a:lnTo>
                                  <a:lnTo>
                                    <a:pt x="167" y="276"/>
                                  </a:lnTo>
                                  <a:lnTo>
                                    <a:pt x="169" y="278"/>
                                  </a:lnTo>
                                  <a:lnTo>
                                    <a:pt x="171" y="279"/>
                                  </a:lnTo>
                                  <a:lnTo>
                                    <a:pt x="177" y="281"/>
                                  </a:lnTo>
                                  <a:lnTo>
                                    <a:pt x="180" y="280"/>
                                  </a:lnTo>
                                  <a:lnTo>
                                    <a:pt x="182" y="279"/>
                                  </a:lnTo>
                                  <a:lnTo>
                                    <a:pt x="183" y="278"/>
                                  </a:lnTo>
                                  <a:lnTo>
                                    <a:pt x="185" y="277"/>
                                  </a:lnTo>
                                  <a:lnTo>
                                    <a:pt x="187" y="276"/>
                                  </a:lnTo>
                                  <a:lnTo>
                                    <a:pt x="188" y="274"/>
                                  </a:lnTo>
                                  <a:lnTo>
                                    <a:pt x="189" y="274"/>
                                  </a:lnTo>
                                  <a:lnTo>
                                    <a:pt x="191" y="272"/>
                                  </a:lnTo>
                                  <a:lnTo>
                                    <a:pt x="191" y="269"/>
                                  </a:lnTo>
                                  <a:lnTo>
                                    <a:pt x="191" y="266"/>
                                  </a:lnTo>
                                  <a:lnTo>
                                    <a:pt x="189" y="2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Freeform 59"/>
                          <wps:cNvSpPr>
                            <a:spLocks/>
                          </wps:cNvSpPr>
                          <wps:spPr bwMode="auto">
                            <a:xfrm>
                              <a:off x="9769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781 9769"/>
                                <a:gd name="T1" fmla="*/ T0 w 272"/>
                                <a:gd name="T2" fmla="+- 0 923 865"/>
                                <a:gd name="T3" fmla="*/ 923 h 281"/>
                                <a:gd name="T4" fmla="+- 0 9779 9769"/>
                                <a:gd name="T5" fmla="*/ T4 w 272"/>
                                <a:gd name="T6" fmla="+- 0 923 865"/>
                                <a:gd name="T7" fmla="*/ 923 h 281"/>
                                <a:gd name="T8" fmla="+- 0 9778 9769"/>
                                <a:gd name="T9" fmla="*/ T8 w 272"/>
                                <a:gd name="T10" fmla="+- 0 924 865"/>
                                <a:gd name="T11" fmla="*/ 924 h 281"/>
                                <a:gd name="T12" fmla="+- 0 9775 9769"/>
                                <a:gd name="T13" fmla="*/ T12 w 272"/>
                                <a:gd name="T14" fmla="+- 0 926 865"/>
                                <a:gd name="T15" fmla="*/ 926 h 281"/>
                                <a:gd name="T16" fmla="+- 0 9773 9769"/>
                                <a:gd name="T17" fmla="*/ T16 w 272"/>
                                <a:gd name="T18" fmla="+- 0 927 865"/>
                                <a:gd name="T19" fmla="*/ 927 h 281"/>
                                <a:gd name="T20" fmla="+- 0 9772 9769"/>
                                <a:gd name="T21" fmla="*/ T20 w 272"/>
                                <a:gd name="T22" fmla="+- 0 929 865"/>
                                <a:gd name="T23" fmla="*/ 929 h 281"/>
                                <a:gd name="T24" fmla="+- 0 9771 9769"/>
                                <a:gd name="T25" fmla="*/ T24 w 272"/>
                                <a:gd name="T26" fmla="+- 0 929 865"/>
                                <a:gd name="T27" fmla="*/ 929 h 281"/>
                                <a:gd name="T28" fmla="+- 0 9771 9769"/>
                                <a:gd name="T29" fmla="*/ T28 w 272"/>
                                <a:gd name="T30" fmla="+- 0 930 865"/>
                                <a:gd name="T31" fmla="*/ 930 h 281"/>
                                <a:gd name="T32" fmla="+- 0 9771 9769"/>
                                <a:gd name="T33" fmla="*/ T32 w 272"/>
                                <a:gd name="T34" fmla="+- 0 932 865"/>
                                <a:gd name="T35" fmla="*/ 932 h 281"/>
                                <a:gd name="T36" fmla="+- 0 9769 9769"/>
                                <a:gd name="T37" fmla="*/ T36 w 272"/>
                                <a:gd name="T38" fmla="+- 0 938 865"/>
                                <a:gd name="T39" fmla="*/ 938 h 281"/>
                                <a:gd name="T40" fmla="+- 0 9770 9769"/>
                                <a:gd name="T41" fmla="*/ T40 w 272"/>
                                <a:gd name="T42" fmla="+- 0 938 865"/>
                                <a:gd name="T43" fmla="*/ 938 h 281"/>
                                <a:gd name="T44" fmla="+- 0 9770 9769"/>
                                <a:gd name="T45" fmla="*/ T44 w 272"/>
                                <a:gd name="T46" fmla="+- 0 940 865"/>
                                <a:gd name="T47" fmla="*/ 940 h 281"/>
                                <a:gd name="T48" fmla="+- 0 9771 9769"/>
                                <a:gd name="T49" fmla="*/ T48 w 272"/>
                                <a:gd name="T50" fmla="+- 0 942 865"/>
                                <a:gd name="T51" fmla="*/ 942 h 281"/>
                                <a:gd name="T52" fmla="+- 0 9773 9769"/>
                                <a:gd name="T53" fmla="*/ T52 w 272"/>
                                <a:gd name="T54" fmla="+- 0 944 865"/>
                                <a:gd name="T55" fmla="*/ 944 h 281"/>
                                <a:gd name="T56" fmla="+- 0 9772 9769"/>
                                <a:gd name="T57" fmla="*/ T56 w 272"/>
                                <a:gd name="T58" fmla="+- 0 945 865"/>
                                <a:gd name="T59" fmla="*/ 945 h 281"/>
                                <a:gd name="T60" fmla="+- 0 9826 9769"/>
                                <a:gd name="T61" fmla="*/ T60 w 272"/>
                                <a:gd name="T62" fmla="+- 0 1012 865"/>
                                <a:gd name="T63" fmla="*/ 1012 h 281"/>
                                <a:gd name="T64" fmla="+- 0 9783 9769"/>
                                <a:gd name="T65" fmla="*/ T64 w 272"/>
                                <a:gd name="T66" fmla="+- 0 1086 865"/>
                                <a:gd name="T67" fmla="*/ 1086 h 281"/>
                                <a:gd name="T68" fmla="+- 0 9781 9769"/>
                                <a:gd name="T69" fmla="*/ T68 w 272"/>
                                <a:gd name="T70" fmla="+- 0 1089 865"/>
                                <a:gd name="T71" fmla="*/ 1089 h 281"/>
                                <a:gd name="T72" fmla="+- 0 9781 9769"/>
                                <a:gd name="T73" fmla="*/ T72 w 272"/>
                                <a:gd name="T74" fmla="+- 0 1092 865"/>
                                <a:gd name="T75" fmla="*/ 1092 h 281"/>
                                <a:gd name="T76" fmla="+- 0 9781 9769"/>
                                <a:gd name="T77" fmla="*/ T76 w 272"/>
                                <a:gd name="T78" fmla="+- 0 1094 865"/>
                                <a:gd name="T79" fmla="*/ 1094 h 281"/>
                                <a:gd name="T80" fmla="+- 0 9781 9769"/>
                                <a:gd name="T81" fmla="*/ T80 w 272"/>
                                <a:gd name="T82" fmla="+- 0 1097 865"/>
                                <a:gd name="T83" fmla="*/ 1097 h 281"/>
                                <a:gd name="T84" fmla="+- 0 9782 9769"/>
                                <a:gd name="T85" fmla="*/ T84 w 272"/>
                                <a:gd name="T86" fmla="+- 0 1099 865"/>
                                <a:gd name="T87" fmla="*/ 1099 h 281"/>
                                <a:gd name="T88" fmla="+- 0 9783 9769"/>
                                <a:gd name="T89" fmla="*/ T88 w 272"/>
                                <a:gd name="T90" fmla="+- 0 1101 865"/>
                                <a:gd name="T91" fmla="*/ 1101 h 281"/>
                                <a:gd name="T92" fmla="+- 0 9783 9769"/>
                                <a:gd name="T93" fmla="*/ T92 w 272"/>
                                <a:gd name="T94" fmla="+- 0 1102 865"/>
                                <a:gd name="T95" fmla="*/ 1102 h 281"/>
                                <a:gd name="T96" fmla="+- 0 9784 9769"/>
                                <a:gd name="T97" fmla="*/ T96 w 272"/>
                                <a:gd name="T98" fmla="+- 0 1102 865"/>
                                <a:gd name="T99" fmla="*/ 1102 h 281"/>
                                <a:gd name="T100" fmla="+- 0 9786 9769"/>
                                <a:gd name="T101" fmla="*/ T100 w 272"/>
                                <a:gd name="T102" fmla="+- 0 1104 865"/>
                                <a:gd name="T103" fmla="*/ 1104 h 281"/>
                                <a:gd name="T104" fmla="+- 0 9788 9769"/>
                                <a:gd name="T105" fmla="*/ T104 w 272"/>
                                <a:gd name="T106" fmla="+- 0 1106 865"/>
                                <a:gd name="T107" fmla="*/ 1106 h 281"/>
                                <a:gd name="T108" fmla="+- 0 9793 9769"/>
                                <a:gd name="T109" fmla="*/ T108 w 272"/>
                                <a:gd name="T110" fmla="+- 0 1107 865"/>
                                <a:gd name="T111" fmla="*/ 1107 h 281"/>
                                <a:gd name="T112" fmla="+- 0 9796 9769"/>
                                <a:gd name="T113" fmla="*/ T112 w 272"/>
                                <a:gd name="T114" fmla="+- 0 1107 865"/>
                                <a:gd name="T115" fmla="*/ 1107 h 281"/>
                                <a:gd name="T116" fmla="+- 0 9798 9769"/>
                                <a:gd name="T117" fmla="*/ T116 w 272"/>
                                <a:gd name="T118" fmla="+- 0 1105 865"/>
                                <a:gd name="T119" fmla="*/ 1105 h 281"/>
                                <a:gd name="T120" fmla="+- 0 9799 9769"/>
                                <a:gd name="T121" fmla="*/ T120 w 272"/>
                                <a:gd name="T122" fmla="+- 0 1105 865"/>
                                <a:gd name="T123" fmla="*/ 1105 h 281"/>
                                <a:gd name="T124" fmla="+- 0 9799 9769"/>
                                <a:gd name="T125" fmla="*/ T124 w 272"/>
                                <a:gd name="T126" fmla="+- 0 1105 865"/>
                                <a:gd name="T127" fmla="*/ 1105 h 281"/>
                                <a:gd name="T128" fmla="+- 0 9879 9769"/>
                                <a:gd name="T129" fmla="*/ T128 w 272"/>
                                <a:gd name="T130" fmla="+- 0 1076 865"/>
                                <a:gd name="T131" fmla="*/ 1076 h 281"/>
                                <a:gd name="T132" fmla="+- 0 9958 9769"/>
                                <a:gd name="T133" fmla="*/ T132 w 272"/>
                                <a:gd name="T134" fmla="+- 0 1076 865"/>
                                <a:gd name="T135" fmla="*/ 1076 h 281"/>
                                <a:gd name="T136" fmla="+- 0 9957 9769"/>
                                <a:gd name="T137" fmla="*/ T136 w 272"/>
                                <a:gd name="T138" fmla="+- 0 1045 865"/>
                                <a:gd name="T139" fmla="*/ 1045 h 281"/>
                                <a:gd name="T140" fmla="+- 0 10035 9769"/>
                                <a:gd name="T141" fmla="*/ T140 w 272"/>
                                <a:gd name="T142" fmla="+- 0 1011 865"/>
                                <a:gd name="T143" fmla="*/ 1011 h 281"/>
                                <a:gd name="T144" fmla="+- 0 10036 9769"/>
                                <a:gd name="T145" fmla="*/ T144 w 272"/>
                                <a:gd name="T146" fmla="+- 0 1011 865"/>
                                <a:gd name="T147" fmla="*/ 1011 h 281"/>
                                <a:gd name="T148" fmla="+- 0 10038 9769"/>
                                <a:gd name="T149" fmla="*/ T148 w 272"/>
                                <a:gd name="T150" fmla="+- 0 1010 865"/>
                                <a:gd name="T151" fmla="*/ 1010 h 281"/>
                                <a:gd name="T152" fmla="+- 0 10040 9769"/>
                                <a:gd name="T153" fmla="*/ T152 w 272"/>
                                <a:gd name="T154" fmla="+- 0 1008 865"/>
                                <a:gd name="T155" fmla="*/ 1008 h 281"/>
                                <a:gd name="T156" fmla="+- 0 10041 9769"/>
                                <a:gd name="T157" fmla="*/ T156 w 272"/>
                                <a:gd name="T158" fmla="+- 0 1006 865"/>
                                <a:gd name="T159" fmla="*/ 1006 h 281"/>
                                <a:gd name="T160" fmla="+- 0 10041 9769"/>
                                <a:gd name="T161" fmla="*/ T160 w 272"/>
                                <a:gd name="T162" fmla="+- 0 1006 865"/>
                                <a:gd name="T163" fmla="*/ 1006 h 281"/>
                                <a:gd name="T164" fmla="+- 0 10043 9769"/>
                                <a:gd name="T165" fmla="*/ T164 w 272"/>
                                <a:gd name="T166" fmla="+- 0 1003 865"/>
                                <a:gd name="T167" fmla="*/ 1003 h 281"/>
                                <a:gd name="T168" fmla="+- 0 10044 9769"/>
                                <a:gd name="T169" fmla="*/ T168 w 272"/>
                                <a:gd name="T170" fmla="+- 0 1001 865"/>
                                <a:gd name="T171" fmla="*/ 1001 h 281"/>
                                <a:gd name="T172" fmla="+- 0 10043 9769"/>
                                <a:gd name="T173" fmla="*/ T172 w 272"/>
                                <a:gd name="T174" fmla="+- 0 998 865"/>
                                <a:gd name="T175" fmla="*/ 998 h 281"/>
                                <a:gd name="T176" fmla="+- 0 10044 9769"/>
                                <a:gd name="T177" fmla="*/ T176 w 272"/>
                                <a:gd name="T178" fmla="+- 0 995 865"/>
                                <a:gd name="T179" fmla="*/ 995 h 281"/>
                                <a:gd name="T180" fmla="+- 0 10042 9769"/>
                                <a:gd name="T181" fmla="*/ T180 w 272"/>
                                <a:gd name="T182" fmla="+- 0 993 865"/>
                                <a:gd name="T183" fmla="*/ 993 h 281"/>
                                <a:gd name="T184" fmla="+- 0 10040 9769"/>
                                <a:gd name="T185" fmla="*/ T184 w 272"/>
                                <a:gd name="T186" fmla="+- 0 990 865"/>
                                <a:gd name="T187" fmla="*/ 990 h 281"/>
                                <a:gd name="T188" fmla="+- 0 10040 9769"/>
                                <a:gd name="T189" fmla="*/ T188 w 272"/>
                                <a:gd name="T190" fmla="+- 0 989 865"/>
                                <a:gd name="T191" fmla="*/ 989 h 281"/>
                                <a:gd name="T192" fmla="+- 0 10038 9769"/>
                                <a:gd name="T193" fmla="*/ T192 w 272"/>
                                <a:gd name="T194" fmla="+- 0 988 865"/>
                                <a:gd name="T195" fmla="*/ 988 h 281"/>
                                <a:gd name="T196" fmla="+- 0 10036 9769"/>
                                <a:gd name="T197" fmla="*/ T196 w 272"/>
                                <a:gd name="T198" fmla="+- 0 986 865"/>
                                <a:gd name="T199" fmla="*/ 986 h 281"/>
                                <a:gd name="T200" fmla="+- 0 10034 9769"/>
                                <a:gd name="T201" fmla="*/ T200 w 272"/>
                                <a:gd name="T202" fmla="+- 0 986 865"/>
                                <a:gd name="T203" fmla="*/ 986 h 281"/>
                                <a:gd name="T204" fmla="+- 0 9950 9769"/>
                                <a:gd name="T205" fmla="*/ T204 w 272"/>
                                <a:gd name="T206" fmla="+- 0 962 865"/>
                                <a:gd name="T207" fmla="*/ 962 h 281"/>
                                <a:gd name="T208" fmla="+- 0 9948 9769"/>
                                <a:gd name="T209" fmla="*/ T208 w 272"/>
                                <a:gd name="T210" fmla="+- 0 942 865"/>
                                <a:gd name="T211" fmla="*/ 942 h 281"/>
                                <a:gd name="T212" fmla="+- 0 9870 9769"/>
                                <a:gd name="T213" fmla="*/ T212 w 272"/>
                                <a:gd name="T214" fmla="+- 0 942 865"/>
                                <a:gd name="T215" fmla="*/ 942 h 281"/>
                                <a:gd name="T216" fmla="+- 0 9812 9769"/>
                                <a:gd name="T217" fmla="*/ T216 w 272"/>
                                <a:gd name="T218" fmla="+- 0 929 865"/>
                                <a:gd name="T219" fmla="*/ 929 h 281"/>
                                <a:gd name="T220" fmla="+- 0 9772 9769"/>
                                <a:gd name="T221" fmla="*/ T220 w 272"/>
                                <a:gd name="T222" fmla="+- 0 929 865"/>
                                <a:gd name="T223" fmla="*/ 929 h 281"/>
                                <a:gd name="T224" fmla="+- 0 9772 9769"/>
                                <a:gd name="T225" fmla="*/ T224 w 272"/>
                                <a:gd name="T226" fmla="+- 0 929 865"/>
                                <a:gd name="T227" fmla="*/ 929 h 281"/>
                                <a:gd name="T228" fmla="+- 0 9811 9769"/>
                                <a:gd name="T229" fmla="*/ T228 w 272"/>
                                <a:gd name="T230" fmla="+- 0 929 865"/>
                                <a:gd name="T231" fmla="*/ 929 h 281"/>
                                <a:gd name="T232" fmla="+- 0 9786 9769"/>
                                <a:gd name="T233" fmla="*/ T232 w 272"/>
                                <a:gd name="T234" fmla="+- 0 923 865"/>
                                <a:gd name="T235" fmla="*/ 923 h 281"/>
                                <a:gd name="T236" fmla="+- 0 9783 9769"/>
                                <a:gd name="T237" fmla="*/ T236 w 272"/>
                                <a:gd name="T238" fmla="+- 0 923 865"/>
                                <a:gd name="T239" fmla="*/ 923 h 281"/>
                                <a:gd name="T240" fmla="+- 0 9781 9769"/>
                                <a:gd name="T241" fmla="*/ T240 w 272"/>
                                <a:gd name="T242" fmla="+- 0 923 865"/>
                                <a:gd name="T243" fmla="*/ 92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2" y="58"/>
                                  </a:moveTo>
                                  <a:lnTo>
                                    <a:pt x="10" y="58"/>
                                  </a:lnTo>
                                  <a:lnTo>
                                    <a:pt x="9" y="59"/>
                                  </a:lnTo>
                                  <a:lnTo>
                                    <a:pt x="6" y="61"/>
                                  </a:lnTo>
                                  <a:lnTo>
                                    <a:pt x="4" y="62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2" y="67"/>
                                  </a:lnTo>
                                  <a:lnTo>
                                    <a:pt x="0" y="73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5"/>
                                  </a:lnTo>
                                  <a:lnTo>
                                    <a:pt x="2" y="77"/>
                                  </a:lnTo>
                                  <a:lnTo>
                                    <a:pt x="4" y="79"/>
                                  </a:lnTo>
                                  <a:lnTo>
                                    <a:pt x="3" y="80"/>
                                  </a:lnTo>
                                  <a:lnTo>
                                    <a:pt x="57" y="147"/>
                                  </a:lnTo>
                                  <a:lnTo>
                                    <a:pt x="14" y="221"/>
                                  </a:lnTo>
                                  <a:lnTo>
                                    <a:pt x="12" y="224"/>
                                  </a:lnTo>
                                  <a:lnTo>
                                    <a:pt x="12" y="227"/>
                                  </a:lnTo>
                                  <a:lnTo>
                                    <a:pt x="12" y="229"/>
                                  </a:lnTo>
                                  <a:lnTo>
                                    <a:pt x="12" y="232"/>
                                  </a:lnTo>
                                  <a:lnTo>
                                    <a:pt x="13" y="234"/>
                                  </a:lnTo>
                                  <a:lnTo>
                                    <a:pt x="14" y="236"/>
                                  </a:lnTo>
                                  <a:lnTo>
                                    <a:pt x="14" y="237"/>
                                  </a:lnTo>
                                  <a:lnTo>
                                    <a:pt x="15" y="237"/>
                                  </a:lnTo>
                                  <a:lnTo>
                                    <a:pt x="17" y="239"/>
                                  </a:lnTo>
                                  <a:lnTo>
                                    <a:pt x="19" y="241"/>
                                  </a:lnTo>
                                  <a:lnTo>
                                    <a:pt x="24" y="242"/>
                                  </a:lnTo>
                                  <a:lnTo>
                                    <a:pt x="27" y="242"/>
                                  </a:lnTo>
                                  <a:lnTo>
                                    <a:pt x="29" y="240"/>
                                  </a:lnTo>
                                  <a:lnTo>
                                    <a:pt x="30" y="240"/>
                                  </a:lnTo>
                                  <a:lnTo>
                                    <a:pt x="110" y="211"/>
                                  </a:lnTo>
                                  <a:lnTo>
                                    <a:pt x="189" y="211"/>
                                  </a:lnTo>
                                  <a:lnTo>
                                    <a:pt x="188" y="180"/>
                                  </a:ln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  <a:lnTo>
                                    <a:pt x="269" y="145"/>
                                  </a:lnTo>
                                  <a:lnTo>
                                    <a:pt x="271" y="143"/>
                                  </a:lnTo>
                                  <a:lnTo>
                                    <a:pt x="272" y="141"/>
                                  </a:lnTo>
                                  <a:lnTo>
                                    <a:pt x="274" y="138"/>
                                  </a:lnTo>
                                  <a:lnTo>
                                    <a:pt x="275" y="136"/>
                                  </a:lnTo>
                                  <a:lnTo>
                                    <a:pt x="274" y="133"/>
                                  </a:lnTo>
                                  <a:lnTo>
                                    <a:pt x="275" y="130"/>
                                  </a:lnTo>
                                  <a:lnTo>
                                    <a:pt x="273" y="128"/>
                                  </a:lnTo>
                                  <a:lnTo>
                                    <a:pt x="271" y="125"/>
                                  </a:lnTo>
                                  <a:lnTo>
                                    <a:pt x="271" y="124"/>
                                  </a:lnTo>
                                  <a:lnTo>
                                    <a:pt x="269" y="123"/>
                                  </a:lnTo>
                                  <a:lnTo>
                                    <a:pt x="267" y="121"/>
                                  </a:lnTo>
                                  <a:lnTo>
                                    <a:pt x="265" y="121"/>
                                  </a:lnTo>
                                  <a:lnTo>
                                    <a:pt x="181" y="97"/>
                                  </a:lnTo>
                                  <a:lnTo>
                                    <a:pt x="179" y="77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43" y="64"/>
                                  </a:lnTo>
                                  <a:lnTo>
                                    <a:pt x="3" y="64"/>
                                  </a:lnTo>
                                  <a:lnTo>
                                    <a:pt x="42" y="64"/>
                                  </a:lnTo>
                                  <a:lnTo>
                                    <a:pt x="17" y="58"/>
                                  </a:lnTo>
                                  <a:lnTo>
                                    <a:pt x="14" y="58"/>
                                  </a:lnTo>
                                  <a:lnTo>
                                    <a:pt x="12" y="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58"/>
                          <wps:cNvSpPr>
                            <a:spLocks/>
                          </wps:cNvSpPr>
                          <wps:spPr bwMode="auto">
                            <a:xfrm>
                              <a:off x="9769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799 9769"/>
                                <a:gd name="T1" fmla="*/ T0 w 272"/>
                                <a:gd name="T2" fmla="+- 0 1105 865"/>
                                <a:gd name="T3" fmla="*/ 1105 h 281"/>
                                <a:gd name="T4" fmla="+- 0 9798 9769"/>
                                <a:gd name="T5" fmla="*/ T4 w 272"/>
                                <a:gd name="T6" fmla="+- 0 1105 865"/>
                                <a:gd name="T7" fmla="*/ 1105 h 281"/>
                                <a:gd name="T8" fmla="+- 0 9799 9769"/>
                                <a:gd name="T9" fmla="*/ T8 w 272"/>
                                <a:gd name="T10" fmla="+- 0 1106 865"/>
                                <a:gd name="T11" fmla="*/ 110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30" y="240"/>
                                  </a:moveTo>
                                  <a:lnTo>
                                    <a:pt x="29" y="240"/>
                                  </a:lnTo>
                                  <a:lnTo>
                                    <a:pt x="30" y="2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57"/>
                          <wps:cNvSpPr>
                            <a:spLocks/>
                          </wps:cNvSpPr>
                          <wps:spPr bwMode="auto">
                            <a:xfrm>
                              <a:off x="9769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10036 9769"/>
                                <a:gd name="T1" fmla="*/ T0 w 272"/>
                                <a:gd name="T2" fmla="+- 0 1011 865"/>
                                <a:gd name="T3" fmla="*/ 1011 h 281"/>
                                <a:gd name="T4" fmla="+- 0 10035 9769"/>
                                <a:gd name="T5" fmla="*/ T4 w 272"/>
                                <a:gd name="T6" fmla="+- 0 1011 865"/>
                                <a:gd name="T7" fmla="*/ 1011 h 281"/>
                                <a:gd name="T8" fmla="+- 0 10036 9769"/>
                                <a:gd name="T9" fmla="*/ T8 w 272"/>
                                <a:gd name="T10" fmla="+- 0 1011 865"/>
                                <a:gd name="T11" fmla="*/ 1011 h 281"/>
                                <a:gd name="T12" fmla="+- 0 10036 9769"/>
                                <a:gd name="T13" fmla="*/ T12 w 272"/>
                                <a:gd name="T14" fmla="+- 0 1011 865"/>
                                <a:gd name="T15" fmla="*/ 101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67" y="146"/>
                                  </a:move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56"/>
                          <wps:cNvSpPr>
                            <a:spLocks/>
                          </wps:cNvSpPr>
                          <wps:spPr bwMode="auto">
                            <a:xfrm>
                              <a:off x="9769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10041 9769"/>
                                <a:gd name="T1" fmla="*/ T0 w 272"/>
                                <a:gd name="T2" fmla="+- 0 1006 865"/>
                                <a:gd name="T3" fmla="*/ 1006 h 281"/>
                                <a:gd name="T4" fmla="+- 0 10041 9769"/>
                                <a:gd name="T5" fmla="*/ T4 w 272"/>
                                <a:gd name="T6" fmla="+- 0 1006 865"/>
                                <a:gd name="T7" fmla="*/ 1006 h 281"/>
                                <a:gd name="T8" fmla="+- 0 10041 9769"/>
                                <a:gd name="T9" fmla="*/ T8 w 272"/>
                                <a:gd name="T10" fmla="+- 0 1006 865"/>
                                <a:gd name="T11" fmla="*/ 100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72" y="141"/>
                                  </a:moveTo>
                                  <a:lnTo>
                                    <a:pt x="272" y="1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55"/>
                          <wps:cNvSpPr>
                            <a:spLocks/>
                          </wps:cNvSpPr>
                          <wps:spPr bwMode="auto">
                            <a:xfrm>
                              <a:off x="9769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924 9769"/>
                                <a:gd name="T1" fmla="*/ T0 w 272"/>
                                <a:gd name="T2" fmla="+- 0 866 865"/>
                                <a:gd name="T3" fmla="*/ 866 h 281"/>
                                <a:gd name="T4" fmla="+- 0 9922 9769"/>
                                <a:gd name="T5" fmla="*/ T4 w 272"/>
                                <a:gd name="T6" fmla="+- 0 866 865"/>
                                <a:gd name="T7" fmla="*/ 866 h 281"/>
                                <a:gd name="T8" fmla="+- 0 9920 9769"/>
                                <a:gd name="T9" fmla="*/ T8 w 272"/>
                                <a:gd name="T10" fmla="+- 0 868 865"/>
                                <a:gd name="T11" fmla="*/ 868 h 281"/>
                                <a:gd name="T12" fmla="+- 0 9918 9769"/>
                                <a:gd name="T13" fmla="*/ T12 w 272"/>
                                <a:gd name="T14" fmla="+- 0 870 865"/>
                                <a:gd name="T15" fmla="*/ 870 h 281"/>
                                <a:gd name="T16" fmla="+- 0 9870 9769"/>
                                <a:gd name="T17" fmla="*/ T16 w 272"/>
                                <a:gd name="T18" fmla="+- 0 942 865"/>
                                <a:gd name="T19" fmla="*/ 942 h 281"/>
                                <a:gd name="T20" fmla="+- 0 9948 9769"/>
                                <a:gd name="T21" fmla="*/ T20 w 272"/>
                                <a:gd name="T22" fmla="+- 0 942 865"/>
                                <a:gd name="T23" fmla="*/ 942 h 281"/>
                                <a:gd name="T24" fmla="+- 0 9943 9769"/>
                                <a:gd name="T25" fmla="*/ T24 w 272"/>
                                <a:gd name="T26" fmla="+- 0 877 865"/>
                                <a:gd name="T27" fmla="*/ 877 h 281"/>
                                <a:gd name="T28" fmla="+- 0 9939 9769"/>
                                <a:gd name="T29" fmla="*/ T28 w 272"/>
                                <a:gd name="T30" fmla="+- 0 869 865"/>
                                <a:gd name="T31" fmla="*/ 869 h 281"/>
                                <a:gd name="T32" fmla="+- 0 9938 9769"/>
                                <a:gd name="T33" fmla="*/ T32 w 272"/>
                                <a:gd name="T34" fmla="+- 0 869 865"/>
                                <a:gd name="T35" fmla="*/ 869 h 281"/>
                                <a:gd name="T36" fmla="+- 0 9938 9769"/>
                                <a:gd name="T37" fmla="*/ T36 w 272"/>
                                <a:gd name="T38" fmla="+- 0 868 865"/>
                                <a:gd name="T39" fmla="*/ 868 h 281"/>
                                <a:gd name="T40" fmla="+- 0 9936 9769"/>
                                <a:gd name="T41" fmla="*/ T40 w 272"/>
                                <a:gd name="T42" fmla="+- 0 867 865"/>
                                <a:gd name="T43" fmla="*/ 867 h 281"/>
                                <a:gd name="T44" fmla="+- 0 9935 9769"/>
                                <a:gd name="T45" fmla="*/ T44 w 272"/>
                                <a:gd name="T46" fmla="+- 0 866 865"/>
                                <a:gd name="T47" fmla="*/ 866 h 281"/>
                                <a:gd name="T48" fmla="+- 0 9925 9769"/>
                                <a:gd name="T49" fmla="*/ T48 w 272"/>
                                <a:gd name="T50" fmla="+- 0 866 865"/>
                                <a:gd name="T51" fmla="*/ 866 h 281"/>
                                <a:gd name="T52" fmla="+- 0 9924 9769"/>
                                <a:gd name="T53" fmla="*/ T52 w 272"/>
                                <a:gd name="T54" fmla="+- 0 866 865"/>
                                <a:gd name="T55" fmla="*/ 86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5" y="1"/>
                                  </a:moveTo>
                                  <a:lnTo>
                                    <a:pt x="153" y="1"/>
                                  </a:lnTo>
                                  <a:lnTo>
                                    <a:pt x="151" y="3"/>
                                  </a:lnTo>
                                  <a:lnTo>
                                    <a:pt x="149" y="5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179" y="77"/>
                                  </a:lnTo>
                                  <a:lnTo>
                                    <a:pt x="174" y="12"/>
                                  </a:lnTo>
                                  <a:lnTo>
                                    <a:pt x="170" y="4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69" y="3"/>
                                  </a:lnTo>
                                  <a:lnTo>
                                    <a:pt x="167" y="2"/>
                                  </a:lnTo>
                                  <a:lnTo>
                                    <a:pt x="166" y="1"/>
                                  </a:lnTo>
                                  <a:lnTo>
                                    <a:pt x="156" y="1"/>
                                  </a:lnTo>
                                  <a:lnTo>
                                    <a:pt x="155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Freeform 54"/>
                          <wps:cNvSpPr>
                            <a:spLocks/>
                          </wps:cNvSpPr>
                          <wps:spPr bwMode="auto">
                            <a:xfrm>
                              <a:off x="9769" y="865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927 9769"/>
                                <a:gd name="T1" fmla="*/ T0 w 272"/>
                                <a:gd name="T2" fmla="+- 0 865 865"/>
                                <a:gd name="T3" fmla="*/ 865 h 281"/>
                                <a:gd name="T4" fmla="+- 0 9925 9769"/>
                                <a:gd name="T5" fmla="*/ T4 w 272"/>
                                <a:gd name="T6" fmla="+- 0 865 865"/>
                                <a:gd name="T7" fmla="*/ 865 h 281"/>
                                <a:gd name="T8" fmla="+- 0 9925 9769"/>
                                <a:gd name="T9" fmla="*/ T8 w 272"/>
                                <a:gd name="T10" fmla="+- 0 866 865"/>
                                <a:gd name="T11" fmla="*/ 866 h 281"/>
                                <a:gd name="T12" fmla="+- 0 9935 9769"/>
                                <a:gd name="T13" fmla="*/ T12 w 272"/>
                                <a:gd name="T14" fmla="+- 0 866 865"/>
                                <a:gd name="T15" fmla="*/ 866 h 281"/>
                                <a:gd name="T16" fmla="+- 0 9935 9769"/>
                                <a:gd name="T17" fmla="*/ T16 w 272"/>
                                <a:gd name="T18" fmla="+- 0 866 865"/>
                                <a:gd name="T19" fmla="*/ 866 h 281"/>
                                <a:gd name="T20" fmla="+- 0 9930 9769"/>
                                <a:gd name="T21" fmla="*/ T20 w 272"/>
                                <a:gd name="T22" fmla="+- 0 865 865"/>
                                <a:gd name="T23" fmla="*/ 865 h 281"/>
                                <a:gd name="T24" fmla="+- 0 9927 9769"/>
                                <a:gd name="T25" fmla="*/ T24 w 272"/>
                                <a:gd name="T26" fmla="+- 0 865 865"/>
                                <a:gd name="T27" fmla="*/ 865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8" y="0"/>
                                  </a:moveTo>
                                  <a:lnTo>
                                    <a:pt x="156" y="0"/>
                                  </a:lnTo>
                                  <a:lnTo>
                                    <a:pt x="156" y="1"/>
                                  </a:lnTo>
                                  <a:lnTo>
                                    <a:pt x="166" y="1"/>
                                  </a:lnTo>
                                  <a:lnTo>
                                    <a:pt x="161" y="0"/>
                                  </a:lnTo>
                                  <a:lnTo>
                                    <a:pt x="15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26" style="position:absolute;margin-left:51.75pt;margin-top:24.3pt;width:510.05pt;height:38.1pt;z-index:-251659264;mso-position-horizontal-relative:page;mso-position-vertical-relative:page" coordorigin="1035,486" coordsize="10201,7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">
                <v:group id="Group 93" o:spid="_x0000_s1027" style="position:absolute;left:1045;top:496;width:10181;height:742" coordorigin="1045,496" coordsize="10181,7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101" o:spid="_x0000_s1028" style="position:absolute;left:1045;top:496;width:10181;height:742;visibility:visible;mso-wrap-style:square;v-text-anchor:top" coordsize="10181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ZxjcQA&#10;AADbAAAADwAAAGRycy9kb3ducmV2LnhtbESPT4vCMBTE78J+h/AWvGm6iiK1qciygiAs+OdQb8/m&#10;2dZtXkoTtfvtjSB4HGbmN0yy6EwtbtS6yrKCr2EEgji3uuJCwWG/GsxAOI+ssbZMCv7JwSL96CUY&#10;a3vnLd12vhABwi5GBaX3TSyly0sy6Ia2IQ7e2bYGfZBtIXWL9wA3tRxF0VQarDgslNjQd0n53+5q&#10;FPAx39hTcRn/Rj/LiVxl6xPZTKn+Z7ecg/DU+Xf41V5rBZMxPL+EHy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GcY3EAAAA2wAAAA8AAAAAAAAAAAAAAAAAmAIAAGRycy9k&#10;b3ducmV2LnhtbFBLBQYAAAAABAAEAPUAAACJAwAAAAA=&#10;" path="m,742r10180,l10180,,,,,742e" fillcolor="#231f20" stroked="f">
                    <v:path arrowok="t" o:connecttype="custom" o:connectlocs="0,1238;10180,1238;10180,496;0,496;0,1238" o:connectangles="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00" o:spid="_x0000_s1029" type="#_x0000_t75" style="position:absolute;left:1323;top:546;width:616;height: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oUUjEAAAA2wAAAA8AAABkcnMvZG93bnJldi54bWxEj0FrAjEUhO8F/0N4BS9Fs4otdmsUEQri&#10;pdR68PhIXjerm5ewSXX11zeC4HGYmW+Y2aJzjThRG2vPCkbDAgSx9qbmSsHu53MwBRETssHGMym4&#10;UITFvPc0w9L4M3/TaZsqkSEcS1RgUwqllFFbchiHPhBn79e3DlOWbSVNi+cMd40cF8WbdFhzXrAY&#10;aGVJH7d/TkFxGduvsNar434TXrQfHd4P+qpU/7lbfoBI1KVH+N5eGwWvE7h9yT9Azv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zoUUjEAAAA2wAAAA8AAAAAAAAAAAAAAAAA&#10;nwIAAGRycy9kb3ducmV2LnhtbFBLBQYAAAAABAAEAPcAAACQAwAAAAA=&#10;">
                    <v:imagedata r:id="rId12" o:title=""/>
                  </v:shape>
                  <v:shape id="Picture 99" o:spid="_x0000_s1030" type="#_x0000_t75" style="position:absolute;left:5576;top:529;width:1105;height: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SzAvEAAAA2wAAAA8AAABkcnMvZG93bnJldi54bWxEj1FrwjAUhd8H+w/hDvY20w06RjWKCANh&#10;DmYne74016ba3JQk1tZfbwRhj4dzznc4s8VgW9GTD41jBa+TDARx5XTDtYLd7+fLB4gQkTW2jknB&#10;SAEW88eHGRbanXlLfRlrkSAcClRgYuwKKUNlyGKYuI44eXvnLcYkfS21x3OC21a+Zdm7tNhwWjDY&#10;0cpQdSxPVkG/W3//yY2RXz/lwfeXfDxtN6NSz0/Dcgoi0hD/w/f2WivIc7h9ST9Az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+SzAvEAAAA2wAAAA8AAAAAAAAAAAAAAAAA&#10;nwIAAGRycy9kb3ducmV2LnhtbFBLBQYAAAAABAAEAPcAAACQAwAAAAA=&#10;">
                    <v:imagedata r:id="rId13" o:title=""/>
                  </v:shape>
                  <v:shape id="Picture 98" o:spid="_x0000_s1031" type="#_x0000_t75" style="position:absolute;left:8150;top:529;width:1487;height: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HRRfEAAAA2wAAAA8AAABkcnMvZG93bnJldi54bWxEj0FrwkAUhO8F/8PyBG91o2AI0VWiICj2&#10;Ultoj8/sazY0+zZk1yT++26h0OMwM98wm91oG9FT52vHChbzBARx6XTNlYL3t+NzBsIHZI2NY1Lw&#10;IA+77eRpg7l2A79Sfw2ViBD2OSowIbS5lL40ZNHPXUscvS/XWQxRdpXUHQ4Rbhu5TJJUWqw5Lhhs&#10;6WCo/L7erQJ5+2g/i2xfXwqz8tl5SPuXc6rUbDoWaxCBxvAf/muftIJVCr9f4g+Q2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fHRRfEAAAA2wAAAA8AAAAAAAAAAAAAAAAA&#10;nwIAAGRycy9kb3ducmV2LnhtbFBLBQYAAAAABAAEAPcAAACQAwAAAAA=&#10;">
                    <v:imagedata r:id="rId14" o:title=""/>
                  </v:shape>
                  <v:shape id="Picture 97" o:spid="_x0000_s1032" type="#_x0000_t75" style="position:absolute;left:2533;top:529;width:1105;height: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VJ2m+AAAA2wAAAA8AAABkcnMvZG93bnJldi54bWxEj80KwjAQhO+C7xBW8CKaKv5Wo4igePXn&#10;AdZmbYvNpjSx1rc3guBxmJlvmNWmMYWoqXK5ZQXDQQSCOLE651TB9bLvz0E4j6yxsEwK3uRgs263&#10;Vhhr++IT1WefigBhF6OCzPsyltIlGRl0A1sSB+9uK4M+yCqVusJXgJtCjqJoKg3mHBYyLGmXUfI4&#10;P02gTE6320EueuS3x929rntaj0mpbqfZLkF4avw//GsftYLJDL5fwg+Q6w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pVJ2m+AAAA2wAAAA8AAAAAAAAAAAAAAAAAnwIAAGRy&#10;cy9kb3ducmV2LnhtbFBLBQYAAAAABAAEAPcAAACKAwAAAAA=&#10;">
                    <v:imagedata r:id="rId15" o:title=""/>
                  </v:shape>
                  <v:shape id="Picture 96" o:spid="_x0000_s1033" type="#_x0000_t75" style="position:absolute;left:4137;top:579;width:828;height:5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SVtfBAAAA2wAAAA8AAABkcnMvZG93bnJldi54bWxET01rAjEQvQv9D2EEL6LZFhRZjSKlLaJe&#10;tD14HDfjZnEzCZt0Xf+9OQgeH+97sepsLVpqQuVYwfs4A0FcOF1xqeDv93s0AxEissbaMSm4U4DV&#10;8q23wFy7Gx+oPcZSpBAOOSowMfpcylAYshjGzhMn7uIaizHBppS6wVsKt7X8yLKptFhxajDo6dNQ&#10;cT3+WwX7bG2+7rutdbu28qfhUPqf80WpQb9bz0FE6uJL/HRvtIJJGpu+pB8gl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3SVtfBAAAA2wAAAA8AAAAAAAAAAAAAAAAAnwIA&#10;AGRycy9kb3ducmV2LnhtbFBLBQYAAAAABAAEAPcAAACNAwAAAAA=&#10;">
                    <v:imagedata r:id="rId16" o:title=""/>
                  </v:shape>
                  <v:shape id="Picture 95" o:spid="_x0000_s1034" type="#_x0000_t75" style="position:absolute;left:7258;top:547;width:631;height:6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jIu3DAAAA2wAAAA8AAABkcnMvZG93bnJldi54bWxEj0trAjEUhfcF/0O4he5qxoKv0ShSENsu&#10;Kj5xeUluJ4OTm2ESdfrvm4Lg8nAeH2c6b10lrtSE0rOCXjcDQay9KblQsN8tX0cgQkQ2WHkmBb8U&#10;YD7rPE0xN/7GG7puYyHSCIccFdgY61zKoC05DF1fEyfvxzcOY5JNIU2DtzTuKvmWZQPpsOREsFjT&#10;uyV93l5c4i7tYPSl15+Xw6qn+8fF9+o0JKVentvFBESkNj7C9/aHUdAfw/+X9APk7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2Mi7cMAAADbAAAADwAAAAAAAAAAAAAAAACf&#10;AgAAZHJzL2Rvd25yZXYueG1sUEsFBgAAAAAEAAQA9wAAAI8DAAAAAA==&#10;">
                    <v:imagedata r:id="rId17" o:title=""/>
                  </v:shape>
                  <v:shape id="Picture 94" o:spid="_x0000_s1035" type="#_x0000_t75" style="position:absolute;left:10305;top:520;width:655;height:6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KtaTBAAAA2wAAAA8AAABkcnMvZG93bnJldi54bWxET0tLw0AQvhf8D8sIXord1EOQmG0pSkmh&#10;INh6yW3ITh6YnQ3ZbRL/vXMoePz43vl+cb2aaAydZwPbTQKKuPK248bA9/X4/AoqRGSLvWcy8EsB&#10;9ruHVY6Z9TN/0XSJjZIQDhkaaGMcMq1D1ZLDsPEDsXC1Hx1GgWOj7YizhLtevyRJqh12LA0tDvTe&#10;UvVzuTkpqdOkPB/0mrZTU37edOE/+sKYp8fl8AYq0hL/xXf3yRpIZb18kR+gd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IKtaTBAAAA2wAAAA8AAAAAAAAAAAAAAAAAnwIA&#10;AGRycy9kb3ducmV2LnhtbFBLBQYAAAAABAAEAPcAAACNAwAAAAA=&#10;">
                    <v:imagedata r:id="rId18" o:title=""/>
                  </v:shape>
                </v:group>
                <v:group id="Group 85" o:spid="_x0000_s1036" style="position:absolute;left:2136;top:588;width:273;height:281" coordorigin="2136,588" coordsize="273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92" o:spid="_x0000_s1037" style="position:absolute;left:2136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IG8YA&#10;AADbAAAADwAAAGRycy9kb3ducmV2LnhtbESPQWvCQBSE7wX/w/KEXkrd1EOU6Ea0YOmlUKM9eHtk&#10;X7Oh2bcxu42xv74rCB6HmfmGWa4G24ieOl87VvAySUAQl07XXCk47LfPcxA+IGtsHJOCC3lY5aOH&#10;JWbanXlHfREqESHsM1RgQmgzKX1pyKKfuJY4et+usxii7CqpOzxHuG3kNElSabHmuGCwpVdD5U/x&#10;axW8/T3N9eXwEfab49duPXPbTzo1Sj2Oh/UCRKAh3MO39rtWkE7h+iX+AJ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WKIG8YAAADbAAAADwAAAAAAAAAAAAAAAACYAgAAZHJz&#10;L2Rvd25yZXYueG1sUEsFBgAAAAAEAAQA9QAAAIsDAAAAAA==&#10;" path="m106,279r-11,l97,281r3,l105,280r1,-1e" stroked="f">
                    <v:path arrowok="t" o:connecttype="custom" o:connectlocs="106,867;95,867;97,869;100,869;105,868;106,867" o:connectangles="0,0,0,0,0,0"/>
                  </v:shape>
                  <v:shape id="Freeform 91" o:spid="_x0000_s1038" style="position:absolute;left:2136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tgMQA&#10;AADbAAAADwAAAGRycy9kb3ducmV2LnhtbESPT4vCMBTE74LfITzBi2i6LqhUo6igeBH8e/D2aJ5t&#10;sXnpNlHrfnojLOxxmJnfMJNZbQrxoMrllhV89SIQxInVOacKTsdVdwTCeWSNhWVS8CIHs2mzMcFY&#10;2yfv6XHwqQgQdjEqyLwvYyldkpFB17MlcfCutjLog6xSqSt8BrgpZD+KBtJgzmEhw5KWGSW3w90o&#10;WP92Rvp12vrj4nLez4d2taOfQql2q56PQXiq/X/4r73RCgbf8PkSfoCc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uLYDEAAAA2wAAAA8AAAAAAAAAAAAAAAAAmAIAAGRycy9k&#10;b3ducmV2LnhtbFBLBQYAAAAABAAEAPUAAACJAwAAAAA=&#10;" path="m221,143l3,143r1,2l6,146r2,1l8,148r80,33l87,266r-1,3l87,272r2,2l89,275r1,1l91,278r3,1l95,279r11,l108,278r1,-2l110,275r,-1l166,210r91,l219,146r2,-3e" stroked="f">
                    <v:path arrowok="t" o:connecttype="custom" o:connectlocs="221,731;3,731;4,733;6,734;8,735;8,736;88,769;87,854;86,857;87,860;89,862;89,863;90,864;91,866;94,867;95,867;106,867;108,866;109,864;110,863;110,862;166,798;257,798;219,734;221,731" o:connectangles="0,0,0,0,0,0,0,0,0,0,0,0,0,0,0,0,0,0,0,0,0,0,0,0,0"/>
                  </v:shape>
                  <v:shape id="Freeform 90" o:spid="_x0000_s1039" style="position:absolute;left:2136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e19MQA&#10;AADbAAAADwAAAGRycy9kb3ducmV2LnhtbESPT4vCMBTE74LfITzBi2i6sqhUo6igeBH8e/D2aJ5t&#10;sXnpNlHrfnojLOxxmJnfMJNZbQrxoMrllhV89SIQxInVOacKTsdVdwTCeWSNhWVS8CIHs2mzMcFY&#10;2yfv6XHwqQgQdjEqyLwvYyldkpFB17MlcfCutjLog6xSqSt8BrgpZD+KBtJgzmEhw5KWGSW3w90o&#10;WP92Rvp12vrj4nLez4d2taOfQql2q56PQXiq/X/4r73RCgbf8PkSfoCc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HtfTEAAAA2wAAAA8AAAAAAAAAAAAAAAAAmAIAAGRycy9k&#10;b3ducmV2LnhtbFBLBQYAAAAABAAEAPUAAACJAwAAAAA=&#10;" path="m258,239r-11,l249,240r3,l254,240r4,-1e" stroked="f">
                    <v:path arrowok="t" o:connecttype="custom" o:connectlocs="258,827;247,827;247,827;249,828;252,828;254,828;258,827;258,827" o:connectangles="0,0,0,0,0,0,0,0"/>
                  </v:shape>
                  <v:shape id="Freeform 89" o:spid="_x0000_s1040" style="position:absolute;left:2136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sQb8QA&#10;AADbAAAADwAAAGRycy9kb3ducmV2LnhtbESPT4vCMBTE74LfITzBi2i6wqpUo6igeBH8e/D2aJ5t&#10;sXnpNlHrfnojLOxxmJnfMJNZbQrxoMrllhV89SIQxInVOacKTsdVdwTCeWSNhWVS8CIHs2mzMcFY&#10;2yfv6XHwqQgQdjEqyLwvYyldkpFB17MlcfCutjLog6xSqSt8BrgpZD+KBtJgzmEhw5KWGSW3w90o&#10;WP92Rvp12vrj4nLez4d2taOfQql2q56PQXiq/X/4r73RCgbf8PkSfoCc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LEG/EAAAA2wAAAA8AAAAAAAAAAAAAAAAAmAIAAGRycy9k&#10;b3ducmV2LnhtbFBLBQYAAAAABAAEAPUAAACJAwAAAAA=&#10;" path="m257,210r-91,l245,238r1,1l247,239r11,l260,237r2,-2l262,234r1,-2l264,230r,-2l265,227r,-3l264,222r-1,-3l257,210e" stroked="f">
                    <v:path arrowok="t" o:connecttype="custom" o:connectlocs="257,798;166,798;245,826;246,827;247,827;258,827;260,825;262,823;262,822;263,820;264,818;264,816;265,815;265,812;264,810;263,807;257,798" o:connectangles="0,0,0,0,0,0,0,0,0,0,0,0,0,0,0,0,0"/>
                  </v:shape>
                  <v:shape id="Freeform 88" o:spid="_x0000_s1041" style="position:absolute;left:2136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OGMYA&#10;AADbAAAADwAAAGRycy9kb3ducmV2LnhtbESPT2vCQBTE7wW/w/KEXkqzqYdUUlfRQqQXwT/x0Nsj&#10;+5oEs2/T7DZGP71bEDwOM/MbZrYYTCN66lxtWcFbFIMgLqyuuVSQH7LXKQjnkTU2lknBhRws5qOn&#10;GabannlH/d6XIkDYpaig8r5NpXRFRQZdZFvi4P3YzqAPsiul7vAc4KaRkzhOpMGaw0KFLX1WVJz2&#10;f0bB+voy1Zd84w+r7+Nu+W6zLf02Sj2Ph+UHCE+Df4Tv7S+tIEng/0v4AX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lmOGMYAAADbAAAADwAAAAAAAAAAAAAAAACYAgAAZHJz&#10;L2Rvd25yZXYueG1sUEsFBgAAAAAEAAQA9QAAAIsDAAAAAA==&#10;" path="m112,r-5,1l105,2r-2,2l103,5r-1,l101,6r-1,3l99,12,93,98,10,123r-3,l5,124r-2,2l3,127r-2,3l,132r,2l,135r2,8l3,143r218,l270,77r1,l172,77,124,5,122,3,120,1r-3,l116,1r-1,l114,r-2,e" stroked="f">
                    <v:path arrowok="t" o:connecttype="custom" o:connectlocs="112,588;107,589;105,590;103,592;103,593;102,593;101,594;100,597;99,600;93,686;10,711;7,711;5,712;3,714;3,715;1,718;0,720;0,722;0,722;0,723;2,731;3,731;221,731;270,665;271,665;271,665;172,665;124,593;122,591;120,589;117,589;116,589;116,589;115,589;114,588;112,588" o:connectangles="0,0,0,0,0,0,0,0,0,0,0,0,0,0,0,0,0,0,0,0,0,0,0,0,0,0,0,0,0,0,0,0,0,0,0,0"/>
                  </v:shape>
                  <v:shape id="Freeform 87" o:spid="_x0000_s1042" style="position:absolute;left:2136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rg8UA&#10;AADbAAAADwAAAGRycy9kb3ducmV2LnhtbESPT4vCMBTE74LfITzBi6ypHlSqqbiCixfBf3vw9mje&#10;tmWbl26TrdVPbwTB4zAzv2EWy9aUoqHaFZYVjIYRCOLU6oIzBefT5mMGwnlkjaVlUnAjB8uk21lg&#10;rO2VD9QcfSYChF2MCnLvq1hKl+Zk0A1tRRy8H1sb9EHWmdQ1XgPclHIcRRNpsOCwkGNF65zS3+O/&#10;UfB1H8z07bzzp8/L92E1tZs9/ZVK9Xvtag7CU+vf4Vd7qxVMpvD8En6ATB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FSuDxQAAANsAAAAPAAAAAAAAAAAAAAAAAJgCAABkcnMv&#10;ZG93bnJldi54bWxQSwUGAAAAAAQABAD1AAAAigMAAAAA&#10;" path="m261,56r-2,l257,56,172,77r99,l272,75r1,-2l272,71r1,-1l273,67r,-3l271,63r,-1l270,60r-2,-2l264,57r,-1l261,56e" stroked="f">
                    <v:path arrowok="t" o:connecttype="custom" o:connectlocs="261,644;259,644;257,644;172,665;271,665;272,663;273,661;272,659;273,658;273,655;273,652;271,651;271,650;270,648;268,646;264,645;264,644;261,644" o:connectangles="0,0,0,0,0,0,0,0,0,0,0,0,0,0,0,0,0,0"/>
                  </v:shape>
                  <v:shape id="Freeform 86" o:spid="_x0000_s1043" style="position:absolute;left:2136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q/8cIA&#10;AADbAAAADwAAAGRycy9kb3ducmV2LnhtbERPTWvCQBC9F/wPywheSt3oIZXUVbSgeBFM1ENvQ3aa&#10;BLOzaXbVxF/vHgoeH+97vuxMLW7Uusqygsk4AkGcW11xoeB03HzMQDiPrLG2TAp6crBcDN7mmGh7&#10;55RumS9ECGGXoILS+yaR0uUlGXRj2xAH7te2Bn2AbSF1i/cQbmo5jaJYGqw4NJTY0HdJ+SW7GgXb&#10;x/tM96e9P65/zunq024O9FcrNRp2qy8Qnjr/Ev+7d1pBHMaGL+EH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r/xwgAAANsAAAAPAAAAAAAAAAAAAAAAAJgCAABkcnMvZG93&#10;bnJldi54bWxQSwUGAAAAAAQABAD1AAAAhwMAAAAA&#10;" path="m116,r-1,1l116,1r,-1e" stroked="f">
                    <v:path arrowok="t" o:connecttype="custom" o:connectlocs="116,588;115,589;116,589;116,588" o:connectangles="0,0,0,0"/>
                  </v:shape>
                </v:group>
                <v:group id="Group 77" o:spid="_x0000_s1044" style="position:absolute;left:3745;top:865;width:272;height:281" coordorigin="3745,865" coordsize="27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84" o:spid="_x0000_s1045" style="position:absolute;left:3745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76XsEA&#10;AADbAAAADwAAAGRycy9kb3ducmV2LnhtbERPu2rDMBTdA/kHcQNdQiK3BCe4UUzdNjQZ8xq6Xaxb&#10;29S6MpJqu39fDYWMh/Pe5qNpRU/ON5YVPC4TEMSl1Q1XCq6X/WIDwgdkja1lUvBLHvLddLLFTNuB&#10;T9SfQyViCPsMFdQhdJmUvqzJoF/ajjhyX9YZDBG6SmqHQww3rXxKklQabDg21NjRa03l9/nHKDga&#10;U7j3eeo27dttvfoYsBg/UamH2fjyDCLQGO7if/dBK1jH9fFL/A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O+l7BAAAA2wAAAA8AAAAAAAAAAAAAAAAAmAIAAGRycy9kb3du&#10;cmV2LnhtbFBLBQYAAAAABAAEAPUAAACGAwAAAAA=&#10;" path="m189,211r-79,l166,274r,1l167,275r,1l169,278r2,1l177,281r3,-1l182,279r1,-1l185,277r2,-1l188,274r1,l190,272r1,-3l191,266r-2,-55e" stroked="f">
                    <v:path arrowok="t" o:connecttype="custom" o:connectlocs="189,1076;110,1076;166,1139;166,1140;167,1140;167,1140;167,1141;169,1143;171,1144;177,1146;180,1145;182,1144;183,1143;185,1142;187,1141;188,1139;189,1139;190,1137;191,1134;191,1131;189,1076" o:connectangles="0,0,0,0,0,0,0,0,0,0,0,0,0,0,0,0,0,0,0,0,0"/>
                  </v:shape>
                  <v:shape id="Freeform 83" o:spid="_x0000_s1046" style="position:absolute;left:3745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JfxcQA&#10;AADbAAAADwAAAGRycy9kb3ducmV2LnhtbESPQWvCQBSE7wX/w/IEL9JsLMVImlXUtqhHbXvo7ZF9&#10;TUKzb8PuatJ/7wpCj8PMfMMUq8G04kLON5YVzJIUBHFpdcOVgs+P98cFCB+QNbaWScEfeVgtRw8F&#10;5tr2fKTLKVQiQtjnqKAOocul9GVNBn1iO+Lo/VhnMETpKqkd9hFuWvmUpnNpsOG4UGNH25rK39PZ&#10;KDgYs3Fv07lbtK9f2fOux83wjUpNxsP6BUSgIfyH7+29VpDN4PYl/gC5v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CX8XEAAAA2wAAAA8AAAAAAAAAAAAAAAAAmAIAAGRycy9k&#10;b3ducmV2LnhtbFBLBQYAAAAABAAEAPUAAACJAwAAAAA=&#10;" path="m12,58r-2,l9,59,6,61,4,62,3,64r-1,l2,65r,2l,73r1,l1,75r1,2l4,79,3,80r54,67l14,221r-2,3l12,227r,2l12,232r1,2l14,236r,1l15,237r2,2l19,241r5,1l27,242r2,-2l30,240r80,-29l189,211r-1,-31l266,146r1,l269,145r2,-2l272,141r2,-3l275,136r-1,-3l274,130r-1,-2l271,125r,-1l269,123r-2,-2l265,121,181,97,179,77r-78,l43,64,3,64r39,l17,58r-3,l12,58e" stroked="f">
                    <v:path arrowok="t" o:connecttype="custom" o:connectlocs="12,923;10,923;9,924;6,926;4,927;3,929;2,929;2,930;2,932;0,938;1,938;1,940;2,942;4,944;3,945;57,1012;14,1086;12,1089;12,1092;12,1094;12,1097;13,1099;14,1101;14,1102;15,1102;17,1104;19,1106;24,1107;27,1107;29,1105;30,1105;30,1105;110,1076;189,1076;188,1045;266,1011;267,1011;269,1010;271,1008;272,1006;272,1006;274,1003;275,1001;274,998;274,995;273,993;271,990;271,989;269,988;267,986;265,986;181,962;179,942;101,942;43,929;3,929;3,929;42,929;17,923;14,923;12,923" o:connectangles="0,0,0,0,0,0,0,0,0,0,0,0,0,0,0,0,0,0,0,0,0,0,0,0,0,0,0,0,0,0,0,0,0,0,0,0,0,0,0,0,0,0,0,0,0,0,0,0,0,0,0,0,0,0,0,0,0,0,0,0,0"/>
                  </v:shape>
                  <v:shape id="Freeform 82" o:spid="_x0000_s1047" style="position:absolute;left:3745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DBssQA&#10;AADbAAAADwAAAGRycy9kb3ducmV2LnhtbESPT2vCQBTE7wW/w/IEL8VslKISs4q2Sttj/XPw9sg+&#10;k2D2bdhdTfrtu4VCj8PM/IbJ171pxIOcry0rmCQpCOLC6ppLBafjfrwA4QOyxsYyKfgmD+vV4CnH&#10;TNuOv+hxCKWIEPYZKqhCaDMpfVGRQZ/Yljh6V+sMhihdKbXDLsJNI6dpOpMGa44LFbb0WlFxO9yN&#10;gk9jtm73PHOL5u08f3nvcNtfUKnRsN8sQQTqw3/4r/2hFcyn8Psl/gC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QwbLEAAAA2wAAAA8AAAAAAAAAAAAAAAAAmAIAAGRycy9k&#10;b3ducmV2LnhtbFBLBQYAAAAABAAEAPUAAACJAwAAAAA=&#10;" path="m30,240r-1,l30,241e" stroked="f">
                    <v:path arrowok="t" o:connecttype="custom" o:connectlocs="30,1105;29,1105;30,1106" o:connectangles="0,0,0"/>
                  </v:shape>
                  <v:shape id="Freeform 81" o:spid="_x0000_s1048" style="position:absolute;left:3745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xkKcUA&#10;AADbAAAADwAAAGRycy9kb3ducmV2LnhtbESPS2/CMBCE70j8B2sr9YLAaYsAhTio9CHosTwO3Fbx&#10;NomI15HtkvTf10hIHEcz840mW/WmERdyvras4GmSgCAurK65VHDYf44XIHxA1thYJgV/5GGVDwcZ&#10;ptp2/E2XXShFhLBPUUEVQptK6YuKDPqJbYmj92OdwRClK6V22EW4aeRzksykwZrjQoUtvVVUnHe/&#10;RsGXMWv3MZq5RfN+nE83Ha77Eyr1+NC/LkEE6sM9fGtvtYL5C1y/xB8g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HGQpxQAAANsAAAAPAAAAAAAAAAAAAAAAAJgCAABkcnMv&#10;ZG93bnJldi54bWxQSwUGAAAAAAQABAD1AAAAigMAAAAA&#10;" path="m267,146r-1,l267,146e" stroked="f">
                    <v:path arrowok="t" o:connecttype="custom" o:connectlocs="267,1011;266,1011;267,1011;267,1011" o:connectangles="0,0,0,0"/>
                  </v:shape>
                  <v:shape id="Freeform 80" o:spid="_x0000_s1049" style="position:absolute;left:3745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X8XcQA&#10;AADbAAAADwAAAGRycy9kb3ducmV2LnhtbESPQWvCQBSE74L/YXlCL6XZWMRIzCraVmqPtXrw9si+&#10;JqHZt2F3a+K/7woFj8PMfMMU68G04kLON5YVTJMUBHFpdcOVguPX7mkBwgdkja1lUnAlD+vVeFRg&#10;rm3Pn3Q5hEpECPscFdQhdLmUvqzJoE9sRxy9b+sMhihdJbXDPsJNK5/TdC4NNhwXauzopaby5/Br&#10;FHwYs3Vvj3O3aF9P2ey9x+1wRqUeJsNmCSLQEO7h//ZeK8hmcPsSf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1/F3EAAAA2wAAAA8AAAAAAAAAAAAAAAAAmAIAAGRycy9k&#10;b3ducmV2LnhtbFBLBQYAAAAABAAEAPUAAACJAwAAAAA=&#10;" path="m272,141r,e" stroked="f">
                    <v:path arrowok="t" o:connecttype="custom" o:connectlocs="272,1006;272,1006;272,1006" o:connectangles="0,0,0"/>
                  </v:shape>
                  <v:shape id="Freeform 79" o:spid="_x0000_s1050" style="position:absolute;left:3745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lZxsUA&#10;AADbAAAADwAAAGRycy9kb3ducmV2LnhtbESPS2vDMBCE74H8B7GFXkIitzQPHMuh6YOkx+ZxyG2x&#10;traJtTKSGrv/vgoEchxm5hsmW/WmERdyvras4GmSgCAurK65VHDYf44XIHxA1thYJgV/5GGVDwcZ&#10;ptp2/E2XXShFhLBPUUEVQptK6YuKDPqJbYmj92OdwRClK6V22EW4aeRzksykwZrjQoUtvVVUnHe/&#10;RsGXMWv3MZq5RfN+nL9sOlz3J1Tq8aF/XYII1Id7+NbeagXzKVy/xB8g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uVnGxQAAANsAAAAPAAAAAAAAAAAAAAAAAJgCAABkcnMv&#10;ZG93bnJldi54bWxQSwUGAAAAAAQABAD1AAAAigMAAAAA&#10;" path="m155,1r-2,l151,3r-2,2l101,77r78,l174,12,169,4r,-1l167,2,166,1r-10,l155,1e" stroked="f">
                    <v:path arrowok="t" o:connecttype="custom" o:connectlocs="155,866;153,866;151,868;149,870;101,942;179,942;174,877;169,869;169,869;169,868;167,867;166,866;156,866;155,866" o:connectangles="0,0,0,0,0,0,0,0,0,0,0,0,0,0"/>
                  </v:shape>
                  <v:shape id="Freeform 78" o:spid="_x0000_s1051" style="position:absolute;left:3745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vHscQA&#10;AADbAAAADwAAAGRycy9kb3ducmV2LnhtbESPQWvCQBSE70L/w/IKXqRuLBIlzUaqbakea+vB2yP7&#10;moRm34bd1cR/3xUEj8PMfMPkq8G04kzON5YVzKYJCOLS6oYrBT/fH09LED4ga2wtk4ILeVgVD6Mc&#10;M217/qLzPlQiQthnqKAOocuk9GVNBv3UdsTR+7XOYIjSVVI77CPctPI5SVJpsOG4UGNHm5rKv/3J&#10;KNgZs3bvk9Qt27fDYv7Z43o4olLjx+H1BUSgIdzDt/ZWK1ikcP0Sf4As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rx7HEAAAA2wAAAA8AAAAAAAAAAAAAAAAAmAIAAGRycy9k&#10;b3ducmV2LnhtbFBLBQYAAAAABAAEAPUAAACJAwAAAAA=&#10;" path="m158,r-2,l156,1r10,l161,r-3,e" stroked="f">
                    <v:path arrowok="t" o:connecttype="custom" o:connectlocs="158,865;156,865;156,866;166,866;166,866;161,865;158,865" o:connectangles="0,0,0,0,0,0,0"/>
                  </v:shape>
                </v:group>
                <v:group id="Group 69" o:spid="_x0000_s1052" style="position:absolute;left:5179;top:588;width:273;height:281" coordorigin="5179,588" coordsize="273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76" o:spid="_x0000_s1053" style="position:absolute;left:5179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MpLMIA&#10;AADbAAAADwAAAGRycy9kb3ducmV2LnhtbERPy4rCMBTdC/MP4Q64EU1nFlqqaXEEBzeCz4W7S3Nt&#10;yzQ3tclo9evNQnB5OO9Z1plaXKl1lWUFX6MIBHFudcWFgsN+OYxBOI+ssbZMCu7kIEs/ejNMtL3x&#10;lq47X4gQwi5BBaX3TSKly0sy6Ea2IQ7c2bYGfYBtIXWLtxBuavkdRWNpsOLQUGJDi5Lyv92/UfD7&#10;GMT6flj7/c/puJ1P7HJDl1qp/mc3n4Lw1Pm3+OVeaQWTMDZ8CT9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UykswgAAANsAAAAPAAAAAAAAAAAAAAAAAJgCAABkcnMvZG93&#10;bnJldi54bWxQSwUGAAAAAAQABAD1AAAAhwMAAAAA&#10;" path="m106,279r-11,l97,281r3,l105,280r1,-1e" stroked="f">
                    <v:path arrowok="t" o:connecttype="custom" o:connectlocs="106,867;95,867;97,869;100,869;105,868;106,867" o:connectangles="0,0,0,0,0,0"/>
                  </v:shape>
                  <v:shape id="Freeform 75" o:spid="_x0000_s1054" style="position:absolute;left:5179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+Mt8QA&#10;AADbAAAADwAAAGRycy9kb3ducmV2LnhtbESPT4vCMBTE74LfITzBi2i6HlatRlFB8SL49+Dt0Tzb&#10;YvPSbaLW/fRGWNjjMDO/YSaz2hTiQZXLLSv46kUgiBOrc04VnI6r7hCE88gaC8uk4EUOZtNmY4Kx&#10;tk/e0+PgUxEg7GJUkHlfxlK6JCODrmdL4uBdbWXQB1mlUlf4DHBTyH4UfUuDOYeFDEtaZpTcDnej&#10;YP3bGerXaeuPi8t5Px/Y1Y5+CqXarXo+BuGp9v/hv/ZGKxiM4PMl/AA5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fjLfEAAAA2wAAAA8AAAAAAAAAAAAAAAAAmAIAAGRycy9k&#10;b3ducmV2LnhtbFBLBQYAAAAABAAEAPUAAACJAwAAAAA=&#10;" path="m221,143l3,143r1,2l6,146r2,1l8,148r80,33l86,266r,3l87,272r2,2l89,275r1,1l91,278r3,1l95,279r11,l107,278r2,-2l110,275r,-1l166,210r91,l218,146r3,-3e" stroked="f">
                    <v:path arrowok="t" o:connecttype="custom" o:connectlocs="221,731;3,731;4,733;6,734;8,735;8,736;88,769;86,854;86,857;87,860;89,862;89,863;90,864;91,866;94,867;95,867;106,867;107,866;109,864;110,863;110,862;166,798;257,798;218,734;221,731" o:connectangles="0,0,0,0,0,0,0,0,0,0,0,0,0,0,0,0,0,0,0,0,0,0,0,0,0"/>
                  </v:shape>
                  <v:shape id="Freeform 74" o:spid="_x0000_s1055" style="position:absolute;left:5179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BVDcMA&#10;AADbAAAADwAAAGRycy9kb3ducmV2LnhtbERPy2rCQBTdC/2H4Ra6EZ3YhYbUUVRI6abQ+Fh0d8lc&#10;k2DmTsxMTeLXdxaCy8N5L9e9qcWNWldZVjCbRiCIc6srLhQcD+kkBuE8ssbaMikYyMF69TJaYqJt&#10;xxnd9r4QIYRdggpK75tESpeXZNBNbUMcuLNtDfoA20LqFrsQbmr5HkVzabDi0FBiQ7uS8sv+zyj4&#10;vI9jPRy//WH7e8o2C5v+0LVW6u2133yA8NT7p/jh/tIK4rA+fAk/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BVDcMAAADbAAAADwAAAAAAAAAAAAAAAACYAgAAZHJzL2Rv&#10;d25yZXYueG1sUEsFBgAAAAAEAAQA9QAAAIgDAAAAAA==&#10;" path="m258,239r-11,l249,240r3,l254,240r3,-1l258,239e" stroked="f">
                    <v:path arrowok="t" o:connecttype="custom" o:connectlocs="258,827;247,827;247,827;249,828;252,828;254,828;257,827;258,827" o:connectangles="0,0,0,0,0,0,0,0"/>
                  </v:shape>
                  <v:shape id="Freeform 73" o:spid="_x0000_s1056" style="position:absolute;left:5179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zwlsYA&#10;AADbAAAADwAAAGRycy9kb3ducmV2LnhtbESPQWvCQBSE74L/YXlCL1I36aENqatoQemloFEPvT2y&#10;r0kw+zbNrjHpr3cLgsdhZr5h5sve1KKj1lWWFcSzCARxbnXFhYLjYfOcgHAeWWNtmRQM5GC5GI/m&#10;mGp75T11mS9EgLBLUUHpfZNK6fKSDLqZbYiD92Nbgz7ItpC6xWuAm1q+RNGrNFhxWCixoY+S8nN2&#10;MQq2f9NED8cvf1h/n/arN7vZ0W+t1NOkX72D8NT7R/je/tQKkhj+v4Qf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bzwlsYAAADbAAAADwAAAAAAAAAAAAAAAACYAgAAZHJz&#10;L2Rvd25yZXYueG1sUEsFBgAAAAAEAAQA9QAAAIsDAAAAAA==&#10;" path="m257,210r-91,l245,238r,1l247,239r11,l260,237r1,-2l261,234r2,-2l264,230r,-2l265,227r,-3l264,222r-2,-3l257,210e" stroked="f">
                    <v:path arrowok="t" o:connecttype="custom" o:connectlocs="257,798;166,798;245,826;245,827;247,827;258,827;260,825;261,823;261,822;263,820;264,818;264,816;265,815;265,812;264,810;262,807;257,798" o:connectangles="0,0,0,0,0,0,0,0,0,0,0,0,0,0,0,0,0"/>
                  </v:shape>
                  <v:shape id="Freeform 72" o:spid="_x0000_s1057" style="position:absolute;left:5179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5u4cQA&#10;AADbAAAADwAAAGRycy9kb3ducmV2LnhtbESPT4vCMBTE7wt+h/AEL8ua6kFL1ygqKF4E/x729mje&#10;tsXmpTZRq5/eCILHYWZ+w4wmjSnFlWpXWFbQ60YgiFOrC84UHPaLnxiE88gaS8uk4E4OJuPW1wgT&#10;bW+8pevOZyJA2CWoIPe+SqR0aU4GXddWxMH7t7VBH2SdSV3jLcBNKftRNJAGCw4LOVY0zyk97S5G&#10;wfLxHev7Ye33s7/jdjq0iw2dS6U67Wb6C8JT4z/hd3ulFcR9eH0JP0C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buHEAAAA2wAAAA8AAAAAAAAAAAAAAAAAmAIAAGRycy9k&#10;b3ducmV2LnhtbFBLBQYAAAAABAAEAPUAAACJAwAAAAA=&#10;" path="m112,r-5,1l105,2r-2,2l103,5r-1,l100,6,99,9r,3l92,98,10,123r-3,l5,124r-2,2l3,127r-2,3l,132r,2l,135r2,8l3,143r218,l270,77r1,l172,77,124,5,122,3,120,1r-3,l116,1r-1,l114,r-2,e" stroked="f">
                    <v:path arrowok="t" o:connecttype="custom" o:connectlocs="112,588;107,589;105,590;103,592;103,593;102,593;100,594;99,597;99,600;92,686;10,711;7,711;5,712;3,714;3,715;1,718;0,720;0,722;0,722;0,723;2,731;3,731;221,731;270,665;270,665;271,665;172,665;124,593;122,591;120,589;117,589;116,589;116,589;115,589;114,588;112,588" o:connectangles="0,0,0,0,0,0,0,0,0,0,0,0,0,0,0,0,0,0,0,0,0,0,0,0,0,0,0,0,0,0,0,0,0,0,0,0"/>
                  </v:shape>
                  <v:shape id="Freeform 71" o:spid="_x0000_s1058" style="position:absolute;left:5179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LLesYA&#10;AADbAAAADwAAAGRycy9kb3ducmV2LnhtbESPT2vCQBTE7wW/w/KEXopurNCG6CbEQsRLof47eHtk&#10;X5PQ7Ns0u2rsp+8WhB6HmfkNs8wG04oL9a6xrGA2jUAQl1Y3XCk47ItJDMJ5ZI2tZVJwIwdZOnpY&#10;YqLtlbd02flKBAi7BBXU3neJlK6syaCb2o44eJ+2N+iD7Cupe7wGuGnlcxS9SIMNh4UaO3qrqfza&#10;nY2C9c9TrG+Hd79fnY7b/NUWH/TdKvU4HvIFCE+D/w/f2xutIJ7D35fwA2T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LLesYAAADbAAAADwAAAAAAAAAAAAAAAACYAgAAZHJz&#10;L2Rvd25yZXYueG1sUEsFBgAAAAAEAAQA9QAAAIsDAAAAAA==&#10;" path="m261,56r-2,l257,56,172,77r99,l272,75r1,-2l272,71r1,-1l273,67r,-3l271,63r,-1l270,60r-2,-2l264,57r,-1l261,56e" stroked="f">
                    <v:path arrowok="t" o:connecttype="custom" o:connectlocs="261,644;259,644;257,644;172,665;271,665;272,663;273,661;272,659;273,658;273,655;273,652;271,651;271,650;270,648;268,646;264,645;264,644;261,644" o:connectangles="0,0,0,0,0,0,0,0,0,0,0,0,0,0,0,0,0,0"/>
                  </v:shape>
                  <v:shape id="Freeform 70" o:spid="_x0000_s1059" style="position:absolute;left:5179;top:588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tTDsYA&#10;AADbAAAADwAAAGRycy9kb3ducmV2LnhtbESPT2vCQBTE7wW/w/KEXopuLNKG6CbEQsRLof47eHtk&#10;X5PQ7Ns0u2rsp+8WhB6HmfkNs8wG04oL9a6xrGA2jUAQl1Y3XCk47ItJDMJ5ZI2tZVJwIwdZOnpY&#10;YqLtlbd02flKBAi7BBXU3neJlK6syaCb2o44eJ+2N+iD7Cupe7wGuGnlcxS9SIMNh4UaO3qrqfza&#10;nY2C9c9TrG+Hd79fnY7b/NUWH/TdKvU4HvIFCE+D/w/f2xutIJ7D35fwA2T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tTDsYAAADbAAAADwAAAAAAAAAAAAAAAACYAgAAZHJz&#10;L2Rvd25yZXYueG1sUEsFBgAAAAAEAAQA9QAAAIsDAAAAAA==&#10;" path="m116,r-1,1l116,1r,-1e" stroked="f">
                    <v:path arrowok="t" o:connecttype="custom" o:connectlocs="116,588;115,589;116,589;116,588" o:connectangles="0,0,0,0"/>
                  </v:shape>
                </v:group>
                <v:group id="Group 61" o:spid="_x0000_s1060" style="position:absolute;left:6788;top:865;width:272;height:281" coordorigin="6788,865" coordsize="27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Freeform 68" o:spid="_x0000_s1061" style="position:absolute;left:6788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63lsQA&#10;AADbAAAADwAAAGRycy9kb3ducmV2LnhtbESPQWvCQBSE74L/YXmFXkrdWEoM0VXUtmiPjfXg7ZF9&#10;JqHZt2F3a9J/7woFj8PMfMMsVoNpxYWcbywrmE4SEMSl1Q1XCr4PH88ZCB+QNbaWScEfeVgtx6MF&#10;5tr2/EWXIlQiQtjnqKAOocul9GVNBv3EdsTRO1tnMETpKqkd9hFuWvmSJKk02HBcqLGjbU3lT/Fr&#10;FHwas3HvT6nL2rfj7HXX42Y4oVKPD8N6DiLQEO7h//ZeK8hSuH2JP0A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+t5bEAAAA2wAAAA8AAAAAAAAAAAAAAAAAmAIAAGRycy9k&#10;b3ducmV2LnhtbFBLBQYAAAAABAAEAPUAAACJAwAAAAA=&#10;" path="m189,211r-79,l166,274r,1l167,275r,1l169,278r2,1l177,281r3,-1l182,279r1,-1l185,277r2,-1l188,274r1,l190,272r1,-3l191,266r-2,-55e" stroked="f">
                    <v:path arrowok="t" o:connecttype="custom" o:connectlocs="189,1076;110,1076;166,1139;166,1140;167,1140;167,1140;167,1141;169,1143;171,1144;177,1146;180,1145;182,1144;183,1143;185,1142;187,1141;188,1139;189,1139;190,1137;191,1134;191,1131;189,1076" o:connectangles="0,0,0,0,0,0,0,0,0,0,0,0,0,0,0,0,0,0,0,0,0"/>
                  </v:shape>
                  <v:shape id="Freeform 67" o:spid="_x0000_s1062" style="position:absolute;left:6788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ISDcMA&#10;AADbAAAADwAAAGRycy9kb3ducmV2LnhtbESPT2vCQBTE70K/w/IEL0U3FtGQukq1Ldaj/w7eHtnX&#10;JJh9G3ZXE7+9Wyh4HGbmN8x82Zla3Mj5yrKC8SgBQZxbXXGh4Hj4HqYgfEDWWFsmBXfysFy89OaY&#10;advyjm77UIgIYZ+hgjKEJpPS5yUZ9CPbEEfv1zqDIUpXSO2wjXBTy7ckmUqDFceFEhtal5Rf9lej&#10;YGvMyn29Tl1af55mk02Lq+6MSg363cc7iEBdeIb/2z9aQTqDvy/x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ISDcMAAADbAAAADwAAAAAAAAAAAAAAAACYAgAAZHJzL2Rv&#10;d25yZXYueG1sUEsFBgAAAAAEAAQA9QAAAIgDAAAAAA==&#10;" path="m12,58r-3,l8,59,6,61,4,62,3,64r-1,l2,65,1,67,,73r1,l1,75r1,2l4,79,3,80r54,67l14,221r-2,3l11,227r1,2l12,232r,2l14,236r,1l15,237r1,2l19,241r5,1l26,242r3,-2l30,240r80,-29l189,211r-1,-31l266,146r1,l269,145r2,-2l271,141r1,l274,138r1,-2l274,133r,-3l273,128r-2,-3l271,124r-2,-1l267,121r-2,l181,97,179,77r-78,l42,64,3,64r-1,l42,64,17,58r-3,l12,58e" stroked="f">
                    <v:path arrowok="t" o:connecttype="custom" o:connectlocs="12,923;9,923;8,924;6,926;4,927;3,929;2,929;2,930;1,932;0,938;1,938;1,940;2,942;4,944;3,945;57,1012;14,1086;12,1089;11,1092;12,1094;12,1097;12,1099;14,1101;14,1102;15,1102;16,1104;19,1106;24,1107;26,1107;29,1105;30,1105;30,1105;110,1076;189,1076;188,1045;266,1011;267,1011;269,1010;271,1008;271,1006;272,1006;274,1003;275,1001;274,998;274,995;273,993;271,990;271,989;269,988;267,986;265,986;181,962;179,942;101,942;42,929;3,929;2,929;42,929;17,923;14,923;12,923" o:connectangles="0,0,0,0,0,0,0,0,0,0,0,0,0,0,0,0,0,0,0,0,0,0,0,0,0,0,0,0,0,0,0,0,0,0,0,0,0,0,0,0,0,0,0,0,0,0,0,0,0,0,0,0,0,0,0,0,0,0,0,0,0"/>
                  </v:shape>
                  <v:shape id="Freeform 66" o:spid="_x0000_s1063" style="position:absolute;left:6788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2Gf8EA&#10;AADbAAAADwAAAGRycy9kb3ducmV2LnhtbERPu27CMBTdkfgH6yKxIHBAFUQpTgR9qDAC7dDtKr4k&#10;EfF1ZLsk/ft6qMR4dN7bYjCtuJPzjWUFy0UCgri0uuFKweflfZ6C8AFZY2uZFPyShyIfj7aYadvz&#10;ie7nUIkYwj5DBXUIXSalL2sy6Be2I47c1TqDIUJXSe2wj+GmlaskWUuDDceGGjt6qam8nX+MgqMx&#10;e/c2W7u0ff3aPH30uB++UanpZNg9gwg0hIf4333QCtI4Nn6JP0D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thn/BAAAA2wAAAA8AAAAAAAAAAAAAAAAAmAIAAGRycy9kb3du&#10;cmV2LnhtbFBLBQYAAAAABAAEAPUAAACGAwAAAAA=&#10;" path="m30,240r-1,l30,241e" stroked="f">
                    <v:path arrowok="t" o:connecttype="custom" o:connectlocs="30,1105;29,1105;30,1106" o:connectangles="0,0,0"/>
                  </v:shape>
                  <v:shape id="Freeform 65" o:spid="_x0000_s1064" style="position:absolute;left:6788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Ej5MQA&#10;AADbAAAADwAAAGRycy9kb3ducmV2LnhtbESPT2vCQBTE7wW/w/IKvRTdWERj6ipalerRf4feHtnX&#10;JJh9G3a3Jn57t1DocZiZ3zCzRWdqcSPnK8sKhoMEBHFudcWFgvNp209B+ICssbZMCu7kYTHvPc0w&#10;07blA92OoRARwj5DBWUITSalz0sy6Ae2IY7et3UGQ5SukNphG+Gmlm9JMpYGK44LJTb0UVJ+Pf4Y&#10;BXtjVm7zOnZpvb5MRp8trrovVOrluVu+gwjUhf/wX3unFaRT+P0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hI+TEAAAA2wAAAA8AAAAAAAAAAAAAAAAAmAIAAGRycy9k&#10;b3ducmV2LnhtbFBLBQYAAAAABAAEAPUAAACJAwAAAAA=&#10;" path="m267,146r-1,l267,146e" stroked="f">
                    <v:path arrowok="t" o:connecttype="custom" o:connectlocs="267,1011;266,1011;267,1011;267,1011" o:connectangles="0,0,0,0"/>
                  </v:shape>
                  <v:shape id="Freeform 64" o:spid="_x0000_s1065" style="position:absolute;left:6788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IcpMEA&#10;AADbAAAADwAAAGRycy9kb3ducmV2LnhtbERPu27CMBTdK/EP1kViqYoDqiCkGMSjFTBCYWC7im+T&#10;iPg6sg1J/x4PlToenfd82ZlaPMj5yrKC0TABQZxbXXGh4Pz99ZaC8AFZY22ZFPySh+Wi9zLHTNuW&#10;j/Q4hULEEPYZKihDaDIpfV6SQT+0DXHkfqwzGCJ0hdQO2xhuajlOkok0WHFsKLGhTUn57XQ3Cg7G&#10;rN3n68Sl9fYyfd+1uO6uqNSg360+QATqwr/4z73XCmZxffwSf4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bCHKTBAAAA2wAAAA8AAAAAAAAAAAAAAAAAmAIAAGRycy9kb3du&#10;cmV2LnhtbFBLBQYAAAAABAAEAPUAAACGAwAAAAA=&#10;" path="m272,141r-1,l272,141e" stroked="f">
                    <v:path arrowok="t" o:connecttype="custom" o:connectlocs="272,1006;271,1006;272,1006" o:connectangles="0,0,0"/>
                  </v:shape>
                  <v:shape id="Freeform 63" o:spid="_x0000_s1066" style="position:absolute;left:6788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65P8QA&#10;AADbAAAADwAAAGRycy9kb3ducmV2LnhtbESPT2vCQBTE7wW/w/IEL1I3lqI2ugnaP9getfXg7ZF9&#10;JsHs27C7mvTbdwWhx2FmfsOs8t404krO15YVTCcJCOLC6ppLBT/fH48LED4ga2wsk4Jf8pBng4cV&#10;ptp2vKPrPpQiQtinqKAKoU2l9EVFBv3EtsTRO1lnMETpSqkddhFuGvmUJDNpsOa4UGFLrxUV5/3F&#10;KPgyZuPexzO3aN4O8+dth5v+iEqNhv16CSJQH/7D9/anVvAyhduX+AN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OuT/EAAAA2wAAAA8AAAAAAAAAAAAAAAAAmAIAAGRycy9k&#10;b3ducmV2LnhtbFBLBQYAAAAABAAEAPUAAACJAwAAAAA=&#10;" path="m155,1r-2,l151,3r-2,2l101,77r78,l174,12,169,4,168,3,167,2,166,1r-11,e" stroked="f">
                    <v:path arrowok="t" o:connecttype="custom" o:connectlocs="155,866;153,866;151,868;149,870;101,942;179,942;174,877;169,869;169,869;168,868;167,867;166,866;155,866;155,866" o:connectangles="0,0,0,0,0,0,0,0,0,0,0,0,0,0"/>
                  </v:shape>
                  <v:shape id="Freeform 62" o:spid="_x0000_s1067" style="position:absolute;left:6788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wnSMUA&#10;AADbAAAADwAAAGRycy9kb3ducmV2LnhtbESPT2vCQBTE74V+h+UVehHdVCRq6iraVmyP/umht0f2&#10;NQlm34bdbRK/vSsIPQ4z8xtmsepNLVpyvrKs4GWUgCDOra64UHA6boczED4ga6wtk4ILeVgtHx8W&#10;mGnb8Z7aQyhEhLDPUEEZQpNJ6fOSDPqRbYij92udwRClK6R22EW4qeU4SVJpsOK4UGJDbyXl58Of&#10;UfBlzMZ9DFI3q9+/p5Ndh5v+B5V6furXryAC9eE/fG9/agXzMdy+xB8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XCdIxQAAANsAAAAPAAAAAAAAAAAAAAAAAJgCAABkcnMv&#10;ZG93bnJldi54bWxQSwUGAAAAAAQABAD1AAAAigMAAAAA&#10;" path="m158,r-2,l155,1r11,l161,r-3,e" stroked="f">
                    <v:path arrowok="t" o:connecttype="custom" o:connectlocs="158,865;156,865;155,866;166,866;166,866;161,865;158,865" o:connectangles="0,0,0,0,0,0,0"/>
                  </v:shape>
                </v:group>
                <v:group id="Group 53" o:spid="_x0000_s1068" style="position:absolute;left:9769;top:865;width:272;height:281" coordorigin="9769,865" coordsize="27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Freeform 60" o:spid="_x0000_s1069" style="position:absolute;left:9769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kap8UA&#10;AADbAAAADwAAAGRycy9kb3ducmV2LnhtbESPT2vCQBTE70K/w/IKvRTdtISoqatotdge/dNDb4/s&#10;axLMvg27q4nfvisUPA4z8xtmtuhNIy7kfG1ZwcsoAUFcWF1zqeB4+BhOQPiArLGxTAqu5GExfxjM&#10;MNe24x1d9qEUEcI+RwVVCG0upS8qMuhHtiWO3q91BkOUrpTaYRfhppGvSZJJgzXHhQpbeq+oOO3P&#10;RsGXMSu3ec7cpFl/j9Nth6v+B5V6euyXbyAC9eEe/m9/agXTFG5f4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+RqnxQAAANsAAAAPAAAAAAAAAAAAAAAAAJgCAABkcnMv&#10;ZG93bnJldi54bWxQSwUGAAAAAAQABAD1AAAAigMAAAAA&#10;" path="m189,211r-79,l166,274r,1l167,275r,1l169,278r2,1l177,281r3,-1l182,279r1,-1l185,277r2,-1l188,274r1,l191,272r,-3l191,266r-2,-55e" stroked="f">
                    <v:path arrowok="t" o:connecttype="custom" o:connectlocs="189,1076;110,1076;166,1139;166,1140;167,1140;167,1140;167,1141;169,1143;171,1144;177,1146;180,1145;182,1144;183,1143;185,1142;187,1141;188,1139;189,1139;191,1137;191,1134;191,1131;189,1076" o:connectangles="0,0,0,0,0,0,0,0,0,0,0,0,0,0,0,0,0,0,0,0,0"/>
                  </v:shape>
                  <v:shape id="Freeform 59" o:spid="_x0000_s1070" style="position:absolute;left:9769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W/PMQA&#10;AADbAAAADwAAAGRycy9kb3ducmV2LnhtbESPQWvCQBSE74L/YXlCL1I3ltZqdJXaVtRjUz14e2Sf&#10;STD7NuxuTfrvu0LB4zAz3zCLVWdqcSXnK8sKxqMEBHFudcWFgsP35nEKwgdkjbVlUvBLHlbLfm+B&#10;qbYtf9E1C4WIEPYpKihDaFIpfV6SQT+yDXH0ztYZDFG6QmqHbYSbWj4lyUQarDgulNjQe0n5Jfsx&#10;CvbGrN3ncOKm9cfx9Xnb4ro7oVIPg+5tDiJQF+7h//ZOK5i9wO1L/AF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1vzzEAAAA2wAAAA8AAAAAAAAAAAAAAAAAmAIAAGRycy9k&#10;b3ducmV2LnhtbFBLBQYAAAAABAAEAPUAAACJAwAAAAA=&#10;" path="m12,58r-2,l9,59,6,61,4,62,3,64r-1,l2,65r,2l,73r1,l1,75r1,2l4,79,3,80r54,67l14,221r-2,3l12,227r,2l12,232r1,2l14,236r,1l15,237r2,2l19,241r5,1l27,242r2,-2l30,240r80,-29l189,211r-1,-31l266,146r1,l269,145r2,-2l272,141r2,-3l275,136r-1,-3l275,130r-2,-2l271,125r,-1l269,123r-2,-2l265,121,181,97,179,77r-78,l43,64,3,64r39,l17,58r-3,l12,58e" stroked="f">
                    <v:path arrowok="t" o:connecttype="custom" o:connectlocs="12,923;10,923;9,924;6,926;4,927;3,929;2,929;2,930;2,932;0,938;1,938;1,940;2,942;4,944;3,945;57,1012;14,1086;12,1089;12,1092;12,1094;12,1097;13,1099;14,1101;14,1102;15,1102;17,1104;19,1106;24,1107;27,1107;29,1105;30,1105;30,1105;110,1076;189,1076;188,1045;266,1011;267,1011;269,1010;271,1008;272,1006;272,1006;274,1003;275,1001;274,998;275,995;273,993;271,990;271,989;269,988;267,986;265,986;181,962;179,942;101,942;43,929;3,929;3,929;42,929;17,923;14,923;12,923" o:connectangles="0,0,0,0,0,0,0,0,0,0,0,0,0,0,0,0,0,0,0,0,0,0,0,0,0,0,0,0,0,0,0,0,0,0,0,0,0,0,0,0,0,0,0,0,0,0,0,0,0,0,0,0,0,0,0,0,0,0,0,0,0"/>
                  </v:shape>
                  <v:shape id="Freeform 58" o:spid="_x0000_s1071" style="position:absolute;left:9769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chS8QA&#10;AADbAAAADwAAAGRycy9kb3ducmV2LnhtbESPT2vCQBTE70K/w/IKvYhuWiTV1FVqVbRH/x16e2Rf&#10;k9Ds27C7NfHbu4LgcZiZ3zDTeWdqcSbnK8sKXocJCOLc6ooLBcfDejAG4QOyxtoyKbiQh/nsqTfF&#10;TNuWd3Teh0JECPsMFZQhNJmUPi/JoB/ahjh6v9YZDFG6QmqHbYSbWr4lSSoNVhwXSmzoq6T8b/9v&#10;FHwbs3CrfurG9fL0Ptq0uOh+UKmX5+7zA0SgLjzC9/ZWK5ikcPsSf4C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nIUvEAAAA2wAAAA8AAAAAAAAAAAAAAAAAmAIAAGRycy9k&#10;b3ducmV2LnhtbFBLBQYAAAAABAAEAPUAAACJAwAAAAA=&#10;" path="m30,240r-1,l30,241e" stroked="f">
                    <v:path arrowok="t" o:connecttype="custom" o:connectlocs="30,1105;29,1105;30,1106" o:connectangles="0,0,0"/>
                  </v:shape>
                  <v:shape id="Freeform 57" o:spid="_x0000_s1072" style="position:absolute;left:9769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uE0MUA&#10;AADbAAAADwAAAGRycy9kb3ducmV2LnhtbESPT2vCQBTE70K/w/IKvYhuWiTR1FW0WqxH//TQ2yP7&#10;mgSzb8PuatJv3y0IPQ4z8xtmvuxNI27kfG1ZwfM4AUFcWF1zqeB8eh9NQfiArLGxTAp+yMNy8TCY&#10;Y65txwe6HUMpIoR9jgqqENpcSl9UZNCPbUscvW/rDIYoXSm1wy7CTSNfkiSVBmuOCxW29FZRcTle&#10;jYK9MWu3HaZu2mw+s8muw3X/hUo9PfarVxCB+vAfvrc/tIJZBn9f4g+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K4TQxQAAANsAAAAPAAAAAAAAAAAAAAAAAJgCAABkcnMv&#10;ZG93bnJldi54bWxQSwUGAAAAAAQABAD1AAAAigMAAAAA&#10;" path="m267,146r-1,l267,146e" stroked="f">
                    <v:path arrowok="t" o:connecttype="custom" o:connectlocs="267,1011;266,1011;267,1011;267,1011" o:connectangles="0,0,0,0"/>
                  </v:shape>
                  <v:shape id="Freeform 56" o:spid="_x0000_s1073" style="position:absolute;left:9769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QQosEA&#10;AADbAAAADwAAAGRycy9kb3ducmV2LnhtbERPu27CMBTdK/EP1kViqYoDqiCkGMSjFTBCYWC7im+T&#10;iPg6sg1J/x4PlToenfd82ZlaPMj5yrKC0TABQZxbXXGh4Pz99ZaC8AFZY22ZFPySh+Wi9zLHTNuW&#10;j/Q4hULEEPYZKihDaDIpfV6SQT+0DXHkfqwzGCJ0hdQO2xhuajlOkok0WHFsKLGhTUn57XQ3Cg7G&#10;rN3n68Sl9fYyfd+1uO6uqNSg360+QATqwr/4z73XCmZxbPwSf4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0EKLBAAAA2wAAAA8AAAAAAAAAAAAAAAAAmAIAAGRycy9kb3du&#10;cmV2LnhtbFBLBQYAAAAABAAEAPUAAACGAwAAAAA=&#10;" path="m272,141r,e" stroked="f">
                    <v:path arrowok="t" o:connecttype="custom" o:connectlocs="272,1006;272,1006;272,1006" o:connectangles="0,0,0"/>
                  </v:shape>
                  <v:shape id="Freeform 55" o:spid="_x0000_s1074" style="position:absolute;left:9769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i1OcUA&#10;AADbAAAADwAAAGRycy9kb3ducmV2LnhtbESPS2/CMBCE70j8B2sr9YLAaVVRCHFQ6UPAsTwO3Fbx&#10;NomI15HtkvTf10hIHEcz840mW/amERdyvras4GmSgCAurK65VHDYf41nIHxA1thYJgV/5GGZDwcZ&#10;ptp2/E2XXShFhLBPUUEVQptK6YuKDPqJbYmj92OdwRClK6V22EW4aeRzkkylwZrjQoUtvVdUnHe/&#10;RsHWmJX7HE3drPk4vr6sO1z1J1Tq8aF/W4AI1Id7+NbeaAXzOVy/xB8g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+LU5xQAAANsAAAAPAAAAAAAAAAAAAAAAAJgCAABkcnMv&#10;ZG93bnJldi54bWxQSwUGAAAAAAQABAD1AAAAigMAAAAA&#10;" path="m155,1r-2,l151,3r-2,2l101,77r78,l174,12,170,4r-1,l169,3,167,2,166,1r-10,l155,1e" stroked="f">
                    <v:path arrowok="t" o:connecttype="custom" o:connectlocs="155,866;153,866;151,868;149,870;101,942;179,942;174,877;170,869;169,869;169,868;167,867;166,866;156,866;155,866" o:connectangles="0,0,0,0,0,0,0,0,0,0,0,0,0,0"/>
                  </v:shape>
                  <v:shape id="Freeform 54" o:spid="_x0000_s1075" style="position:absolute;left:9769;top:865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3Bw8UA&#10;AADcAAAADwAAAGRycy9kb3ducmV2LnhtbESPS2/CMBCE70j8B2uReqnAaVVRFDCo9CHKsTwO3Fbx&#10;kkTE68h2Sfrvuwckbrua2ZlvF6veNepKIdaeDTxNMlDEhbc1lwYO+6/xDFRMyBYbz2TgjyKslsPB&#10;AnPrO/6h6y6VSkI45migSqnNtY5FRQ7jxLfEop19cJhkDaW2ATsJd41+zrKpdlizNFTY0ntFxWX3&#10;6wxsnVuHz8dpmDUfx9eXTYfr/oTGPIz6tzmoRH26m2/X31bwM8GXZ2QCv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/cHDxQAAANwAAAAPAAAAAAAAAAAAAAAAAJgCAABkcnMv&#10;ZG93bnJldi54bWxQSwUGAAAAAAQABAD1AAAAigMAAAAA&#10;" path="m158,r-2,l156,1r10,l161,r-3,e" stroked="f">
                    <v:path arrowok="t" o:connecttype="custom" o:connectlocs="158,865;156,865;156,866;166,866;166,866;161,865;158,865" o:connectangles="0,0,0,0,0,0,0"/>
                  </v:shape>
                </v:group>
                <w10:wrap anchorx="page" anchory="page"/>
              </v:group>
            </w:pict>
          </mc:Fallback>
        </mc:AlternateContent>
      </w:r>
      <w:r w:rsidRPr="005E6D94">
        <w:rPr>
          <w:rFonts w:ascii="IM FELL DW Pica" w:hAnsi="IM FELL DW Pica"/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89BAFBE" wp14:editId="67B1F106">
                <wp:simplePos x="0" y="0"/>
                <wp:positionH relativeFrom="page">
                  <wp:posOffset>656590</wp:posOffset>
                </wp:positionH>
                <wp:positionV relativeFrom="page">
                  <wp:posOffset>8986520</wp:posOffset>
                </wp:positionV>
                <wp:extent cx="6477635" cy="48387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635" cy="483870"/>
                          <a:chOff x="1034" y="14152"/>
                          <a:chExt cx="10201" cy="762"/>
                        </a:xfrm>
                      </wpg:grpSpPr>
                      <wpg:grpSp>
                        <wpg:cNvPr id="2" name="Group 43"/>
                        <wpg:cNvGrpSpPr>
                          <a:grpSpLocks/>
                        </wpg:cNvGrpSpPr>
                        <wpg:grpSpPr bwMode="auto">
                          <a:xfrm>
                            <a:off x="1044" y="14162"/>
                            <a:ext cx="10181" cy="742"/>
                            <a:chOff x="1044" y="14162"/>
                            <a:chExt cx="10181" cy="742"/>
                          </a:xfrm>
                        </wpg:grpSpPr>
                        <wps:wsp>
                          <wps:cNvPr id="3" name="Freeform 51"/>
                          <wps:cNvSpPr>
                            <a:spLocks/>
                          </wps:cNvSpPr>
                          <wps:spPr bwMode="auto">
                            <a:xfrm>
                              <a:off x="1044" y="14162"/>
                              <a:ext cx="10181" cy="742"/>
                            </a:xfrm>
                            <a:custGeom>
                              <a:avLst/>
                              <a:gdLst>
                                <a:gd name="T0" fmla="+- 0 1044 1044"/>
                                <a:gd name="T1" fmla="*/ T0 w 10181"/>
                                <a:gd name="T2" fmla="+- 0 14904 14162"/>
                                <a:gd name="T3" fmla="*/ 14904 h 742"/>
                                <a:gd name="T4" fmla="+- 0 11225 1044"/>
                                <a:gd name="T5" fmla="*/ T4 w 10181"/>
                                <a:gd name="T6" fmla="+- 0 14904 14162"/>
                                <a:gd name="T7" fmla="*/ 14904 h 742"/>
                                <a:gd name="T8" fmla="+- 0 11225 1044"/>
                                <a:gd name="T9" fmla="*/ T8 w 10181"/>
                                <a:gd name="T10" fmla="+- 0 14162 14162"/>
                                <a:gd name="T11" fmla="*/ 14162 h 742"/>
                                <a:gd name="T12" fmla="+- 0 1044 1044"/>
                                <a:gd name="T13" fmla="*/ T12 w 10181"/>
                                <a:gd name="T14" fmla="+- 0 14162 14162"/>
                                <a:gd name="T15" fmla="*/ 14162 h 742"/>
                                <a:gd name="T16" fmla="+- 0 1044 1044"/>
                                <a:gd name="T17" fmla="*/ T16 w 10181"/>
                                <a:gd name="T18" fmla="+- 0 14904 14162"/>
                                <a:gd name="T19" fmla="*/ 14904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181" h="742">
                                  <a:moveTo>
                                    <a:pt x="0" y="742"/>
                                  </a:moveTo>
                                  <a:lnTo>
                                    <a:pt x="10181" y="742"/>
                                  </a:lnTo>
                                  <a:lnTo>
                                    <a:pt x="101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2"/>
                                  </a:lnTo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Picture 5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22" y="14211"/>
                              <a:ext cx="616" cy="62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" name="Picture 4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576" y="14195"/>
                              <a:ext cx="1105" cy="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" name="Picture 4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149" y="14195"/>
                              <a:ext cx="1487" cy="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7" name="Picture 4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32" y="14195"/>
                              <a:ext cx="1105" cy="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" name="Picture 4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137" y="14244"/>
                              <a:ext cx="828" cy="541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" name="Picture 4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258" y="14213"/>
                              <a:ext cx="631" cy="64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" name="Picture 4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305" y="14185"/>
                              <a:ext cx="655" cy="66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1" name="Group 35"/>
                        <wpg:cNvGrpSpPr>
                          <a:grpSpLocks/>
                        </wpg:cNvGrpSpPr>
                        <wpg:grpSpPr bwMode="auto">
                          <a:xfrm>
                            <a:off x="2135" y="14253"/>
                            <a:ext cx="273" cy="281"/>
                            <a:chOff x="2135" y="14253"/>
                            <a:chExt cx="273" cy="281"/>
                          </a:xfrm>
                        </wpg:grpSpPr>
                        <wps:wsp>
                          <wps:cNvPr id="12" name="Freeform 42"/>
                          <wps:cNvSpPr>
                            <a:spLocks/>
                          </wps:cNvSpPr>
                          <wps:spPr bwMode="auto">
                            <a:xfrm>
                              <a:off x="2135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241 2135"/>
                                <a:gd name="T1" fmla="*/ T0 w 273"/>
                                <a:gd name="T2" fmla="+- 0 14533 14253"/>
                                <a:gd name="T3" fmla="*/ 14533 h 281"/>
                                <a:gd name="T4" fmla="+- 0 2230 2135"/>
                                <a:gd name="T5" fmla="*/ T4 w 273"/>
                                <a:gd name="T6" fmla="+- 0 14533 14253"/>
                                <a:gd name="T7" fmla="*/ 14533 h 281"/>
                                <a:gd name="T8" fmla="+- 0 2233 2135"/>
                                <a:gd name="T9" fmla="*/ T8 w 273"/>
                                <a:gd name="T10" fmla="+- 0 14534 14253"/>
                                <a:gd name="T11" fmla="*/ 14534 h 281"/>
                                <a:gd name="T12" fmla="+- 0 2235 2135"/>
                                <a:gd name="T13" fmla="*/ T12 w 273"/>
                                <a:gd name="T14" fmla="+- 0 14535 14253"/>
                                <a:gd name="T15" fmla="*/ 14535 h 281"/>
                                <a:gd name="T16" fmla="+- 0 2241 2135"/>
                                <a:gd name="T17" fmla="*/ T16 w 273"/>
                                <a:gd name="T18" fmla="+- 0 14533 14253"/>
                                <a:gd name="T19" fmla="*/ 14533 h 281"/>
                                <a:gd name="T20" fmla="+- 0 2241 2135"/>
                                <a:gd name="T21" fmla="*/ T20 w 273"/>
                                <a:gd name="T22" fmla="+- 0 14533 14253"/>
                                <a:gd name="T23" fmla="*/ 1453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06" y="280"/>
                                  </a:moveTo>
                                  <a:lnTo>
                                    <a:pt x="95" y="280"/>
                                  </a:lnTo>
                                  <a:lnTo>
                                    <a:pt x="98" y="281"/>
                                  </a:lnTo>
                                  <a:lnTo>
                                    <a:pt x="100" y="282"/>
                                  </a:lnTo>
                                  <a:lnTo>
                                    <a:pt x="106" y="28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41"/>
                          <wps:cNvSpPr>
                            <a:spLocks/>
                          </wps:cNvSpPr>
                          <wps:spPr bwMode="auto">
                            <a:xfrm>
                              <a:off x="2135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56 2135"/>
                                <a:gd name="T1" fmla="*/ T0 w 273"/>
                                <a:gd name="T2" fmla="+- 0 14397 14253"/>
                                <a:gd name="T3" fmla="*/ 14397 h 281"/>
                                <a:gd name="T4" fmla="+- 0 2138 2135"/>
                                <a:gd name="T5" fmla="*/ T4 w 273"/>
                                <a:gd name="T6" fmla="+- 0 14397 14253"/>
                                <a:gd name="T7" fmla="*/ 14397 h 281"/>
                                <a:gd name="T8" fmla="+- 0 2140 2135"/>
                                <a:gd name="T9" fmla="*/ T8 w 273"/>
                                <a:gd name="T10" fmla="+- 0 14398 14253"/>
                                <a:gd name="T11" fmla="*/ 14398 h 281"/>
                                <a:gd name="T12" fmla="+- 0 2142 2135"/>
                                <a:gd name="T13" fmla="*/ T12 w 273"/>
                                <a:gd name="T14" fmla="+- 0 14400 14253"/>
                                <a:gd name="T15" fmla="*/ 14400 h 281"/>
                                <a:gd name="T16" fmla="+- 0 2144 2135"/>
                                <a:gd name="T17" fmla="*/ T16 w 273"/>
                                <a:gd name="T18" fmla="+- 0 14400 14253"/>
                                <a:gd name="T19" fmla="*/ 14400 h 281"/>
                                <a:gd name="T20" fmla="+- 0 2144 2135"/>
                                <a:gd name="T21" fmla="*/ T20 w 273"/>
                                <a:gd name="T22" fmla="+- 0 14401 14253"/>
                                <a:gd name="T23" fmla="*/ 14401 h 281"/>
                                <a:gd name="T24" fmla="+- 0 2223 2135"/>
                                <a:gd name="T25" fmla="*/ T24 w 273"/>
                                <a:gd name="T26" fmla="+- 0 14434 14253"/>
                                <a:gd name="T27" fmla="*/ 14434 h 281"/>
                                <a:gd name="T28" fmla="+- 0 2222 2135"/>
                                <a:gd name="T29" fmla="*/ T28 w 273"/>
                                <a:gd name="T30" fmla="+- 0 14520 14253"/>
                                <a:gd name="T31" fmla="*/ 14520 h 281"/>
                                <a:gd name="T32" fmla="+- 0 2222 2135"/>
                                <a:gd name="T33" fmla="*/ T32 w 273"/>
                                <a:gd name="T34" fmla="+- 0 14523 14253"/>
                                <a:gd name="T35" fmla="*/ 14523 h 281"/>
                                <a:gd name="T36" fmla="+- 0 2222 2135"/>
                                <a:gd name="T37" fmla="*/ T36 w 273"/>
                                <a:gd name="T38" fmla="+- 0 14526 14253"/>
                                <a:gd name="T39" fmla="*/ 14526 h 281"/>
                                <a:gd name="T40" fmla="+- 0 2224 2135"/>
                                <a:gd name="T41" fmla="*/ T40 w 273"/>
                                <a:gd name="T42" fmla="+- 0 14528 14253"/>
                                <a:gd name="T43" fmla="*/ 14528 h 281"/>
                                <a:gd name="T44" fmla="+- 0 2224 2135"/>
                                <a:gd name="T45" fmla="*/ T44 w 273"/>
                                <a:gd name="T46" fmla="+- 0 14529 14253"/>
                                <a:gd name="T47" fmla="*/ 14529 h 281"/>
                                <a:gd name="T48" fmla="+- 0 2225 2135"/>
                                <a:gd name="T49" fmla="*/ T48 w 273"/>
                                <a:gd name="T50" fmla="+- 0 14530 14253"/>
                                <a:gd name="T51" fmla="*/ 14530 h 281"/>
                                <a:gd name="T52" fmla="+- 0 2227 2135"/>
                                <a:gd name="T53" fmla="*/ T52 w 273"/>
                                <a:gd name="T54" fmla="+- 0 14531 14253"/>
                                <a:gd name="T55" fmla="*/ 14531 h 281"/>
                                <a:gd name="T56" fmla="+- 0 2229 2135"/>
                                <a:gd name="T57" fmla="*/ T56 w 273"/>
                                <a:gd name="T58" fmla="+- 0 14533 14253"/>
                                <a:gd name="T59" fmla="*/ 14533 h 281"/>
                                <a:gd name="T60" fmla="+- 0 2230 2135"/>
                                <a:gd name="T61" fmla="*/ T60 w 273"/>
                                <a:gd name="T62" fmla="+- 0 14533 14253"/>
                                <a:gd name="T63" fmla="*/ 14533 h 281"/>
                                <a:gd name="T64" fmla="+- 0 2241 2135"/>
                                <a:gd name="T65" fmla="*/ T64 w 273"/>
                                <a:gd name="T66" fmla="+- 0 14533 14253"/>
                                <a:gd name="T67" fmla="*/ 14533 h 281"/>
                                <a:gd name="T68" fmla="+- 0 2243 2135"/>
                                <a:gd name="T69" fmla="*/ T68 w 273"/>
                                <a:gd name="T70" fmla="+- 0 14532 14253"/>
                                <a:gd name="T71" fmla="*/ 14532 h 281"/>
                                <a:gd name="T72" fmla="+- 0 2245 2135"/>
                                <a:gd name="T73" fmla="*/ T72 w 273"/>
                                <a:gd name="T74" fmla="+- 0 14529 14253"/>
                                <a:gd name="T75" fmla="*/ 14529 h 281"/>
                                <a:gd name="T76" fmla="+- 0 2245 2135"/>
                                <a:gd name="T77" fmla="*/ T76 w 273"/>
                                <a:gd name="T78" fmla="+- 0 14529 14253"/>
                                <a:gd name="T79" fmla="*/ 14529 h 281"/>
                                <a:gd name="T80" fmla="+- 0 2245 2135"/>
                                <a:gd name="T81" fmla="*/ T80 w 273"/>
                                <a:gd name="T82" fmla="+- 0 14528 14253"/>
                                <a:gd name="T83" fmla="*/ 14528 h 281"/>
                                <a:gd name="T84" fmla="+- 0 2301 2135"/>
                                <a:gd name="T85" fmla="*/ T84 w 273"/>
                                <a:gd name="T86" fmla="+- 0 14464 14253"/>
                                <a:gd name="T87" fmla="*/ 14464 h 281"/>
                                <a:gd name="T88" fmla="+- 0 2393 2135"/>
                                <a:gd name="T89" fmla="*/ T88 w 273"/>
                                <a:gd name="T90" fmla="+- 0 14464 14253"/>
                                <a:gd name="T91" fmla="*/ 14464 h 281"/>
                                <a:gd name="T92" fmla="+- 0 2354 2135"/>
                                <a:gd name="T93" fmla="*/ T92 w 273"/>
                                <a:gd name="T94" fmla="+- 0 14400 14253"/>
                                <a:gd name="T95" fmla="*/ 14400 h 281"/>
                                <a:gd name="T96" fmla="+- 0 2356 2135"/>
                                <a:gd name="T97" fmla="*/ T96 w 273"/>
                                <a:gd name="T98" fmla="+- 0 14397 14253"/>
                                <a:gd name="T99" fmla="*/ 14397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21" y="144"/>
                                  </a:moveTo>
                                  <a:lnTo>
                                    <a:pt x="3" y="144"/>
                                  </a:lnTo>
                                  <a:lnTo>
                                    <a:pt x="5" y="145"/>
                                  </a:lnTo>
                                  <a:lnTo>
                                    <a:pt x="7" y="147"/>
                                  </a:lnTo>
                                  <a:lnTo>
                                    <a:pt x="9" y="147"/>
                                  </a:lnTo>
                                  <a:lnTo>
                                    <a:pt x="9" y="148"/>
                                  </a:lnTo>
                                  <a:lnTo>
                                    <a:pt x="88" y="181"/>
                                  </a:lnTo>
                                  <a:lnTo>
                                    <a:pt x="87" y="267"/>
                                  </a:lnTo>
                                  <a:lnTo>
                                    <a:pt x="87" y="270"/>
                                  </a:lnTo>
                                  <a:lnTo>
                                    <a:pt x="87" y="273"/>
                                  </a:lnTo>
                                  <a:lnTo>
                                    <a:pt x="89" y="275"/>
                                  </a:lnTo>
                                  <a:lnTo>
                                    <a:pt x="89" y="276"/>
                                  </a:lnTo>
                                  <a:lnTo>
                                    <a:pt x="90" y="277"/>
                                  </a:lnTo>
                                  <a:lnTo>
                                    <a:pt x="92" y="278"/>
                                  </a:lnTo>
                                  <a:lnTo>
                                    <a:pt x="94" y="280"/>
                                  </a:lnTo>
                                  <a:lnTo>
                                    <a:pt x="95" y="280"/>
                                  </a:lnTo>
                                  <a:lnTo>
                                    <a:pt x="106" y="280"/>
                                  </a:lnTo>
                                  <a:lnTo>
                                    <a:pt x="108" y="279"/>
                                  </a:lnTo>
                                  <a:lnTo>
                                    <a:pt x="110" y="276"/>
                                  </a:lnTo>
                                  <a:lnTo>
                                    <a:pt x="110" y="275"/>
                                  </a:lnTo>
                                  <a:lnTo>
                                    <a:pt x="166" y="211"/>
                                  </a:lnTo>
                                  <a:lnTo>
                                    <a:pt x="258" y="211"/>
                                  </a:lnTo>
                                  <a:lnTo>
                                    <a:pt x="219" y="147"/>
                                  </a:lnTo>
                                  <a:lnTo>
                                    <a:pt x="221" y="14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40"/>
                          <wps:cNvSpPr>
                            <a:spLocks/>
                          </wps:cNvSpPr>
                          <wps:spPr bwMode="auto">
                            <a:xfrm>
                              <a:off x="2135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93 2135"/>
                                <a:gd name="T1" fmla="*/ T0 w 273"/>
                                <a:gd name="T2" fmla="+- 0 14492 14253"/>
                                <a:gd name="T3" fmla="*/ 14492 h 281"/>
                                <a:gd name="T4" fmla="+- 0 2382 2135"/>
                                <a:gd name="T5" fmla="*/ T4 w 273"/>
                                <a:gd name="T6" fmla="+- 0 14492 14253"/>
                                <a:gd name="T7" fmla="*/ 14492 h 281"/>
                                <a:gd name="T8" fmla="+- 0 2382 2135"/>
                                <a:gd name="T9" fmla="*/ T8 w 273"/>
                                <a:gd name="T10" fmla="+- 0 14493 14253"/>
                                <a:gd name="T11" fmla="*/ 14493 h 281"/>
                                <a:gd name="T12" fmla="+- 0 2385 2135"/>
                                <a:gd name="T13" fmla="*/ T12 w 273"/>
                                <a:gd name="T14" fmla="+- 0 14494 14253"/>
                                <a:gd name="T15" fmla="*/ 14494 h 281"/>
                                <a:gd name="T16" fmla="+- 0 2387 2135"/>
                                <a:gd name="T17" fmla="*/ T16 w 273"/>
                                <a:gd name="T18" fmla="+- 0 14494 14253"/>
                                <a:gd name="T19" fmla="*/ 14494 h 281"/>
                                <a:gd name="T20" fmla="+- 0 2390 2135"/>
                                <a:gd name="T21" fmla="*/ T20 w 273"/>
                                <a:gd name="T22" fmla="+- 0 14493 14253"/>
                                <a:gd name="T23" fmla="*/ 14493 h 281"/>
                                <a:gd name="T24" fmla="+- 0 2393 2135"/>
                                <a:gd name="T25" fmla="*/ T24 w 273"/>
                                <a:gd name="T26" fmla="+- 0 14492 14253"/>
                                <a:gd name="T27" fmla="*/ 14492 h 281"/>
                                <a:gd name="T28" fmla="+- 0 2393 2135"/>
                                <a:gd name="T29" fmla="*/ T28 w 273"/>
                                <a:gd name="T30" fmla="+- 0 14492 14253"/>
                                <a:gd name="T31" fmla="*/ 1449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8" y="239"/>
                                  </a:moveTo>
                                  <a:lnTo>
                                    <a:pt x="247" y="239"/>
                                  </a:lnTo>
                                  <a:lnTo>
                                    <a:pt x="247" y="240"/>
                                  </a:lnTo>
                                  <a:lnTo>
                                    <a:pt x="250" y="241"/>
                                  </a:lnTo>
                                  <a:lnTo>
                                    <a:pt x="252" y="241"/>
                                  </a:lnTo>
                                  <a:lnTo>
                                    <a:pt x="255" y="240"/>
                                  </a:lnTo>
                                  <a:lnTo>
                                    <a:pt x="258" y="23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39"/>
                          <wps:cNvSpPr>
                            <a:spLocks/>
                          </wps:cNvSpPr>
                          <wps:spPr bwMode="auto">
                            <a:xfrm>
                              <a:off x="2135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93 2135"/>
                                <a:gd name="T1" fmla="*/ T0 w 273"/>
                                <a:gd name="T2" fmla="+- 0 14464 14253"/>
                                <a:gd name="T3" fmla="*/ 14464 h 281"/>
                                <a:gd name="T4" fmla="+- 0 2301 2135"/>
                                <a:gd name="T5" fmla="*/ T4 w 273"/>
                                <a:gd name="T6" fmla="+- 0 14464 14253"/>
                                <a:gd name="T7" fmla="*/ 14464 h 281"/>
                                <a:gd name="T8" fmla="+- 0 2381 2135"/>
                                <a:gd name="T9" fmla="*/ T8 w 273"/>
                                <a:gd name="T10" fmla="+- 0 14492 14253"/>
                                <a:gd name="T11" fmla="*/ 14492 h 281"/>
                                <a:gd name="T12" fmla="+- 0 2381 2135"/>
                                <a:gd name="T13" fmla="*/ T12 w 273"/>
                                <a:gd name="T14" fmla="+- 0 14492 14253"/>
                                <a:gd name="T15" fmla="*/ 14492 h 281"/>
                                <a:gd name="T16" fmla="+- 0 2382 2135"/>
                                <a:gd name="T17" fmla="*/ T16 w 273"/>
                                <a:gd name="T18" fmla="+- 0 14492 14253"/>
                                <a:gd name="T19" fmla="*/ 14492 h 281"/>
                                <a:gd name="T20" fmla="+- 0 2393 2135"/>
                                <a:gd name="T21" fmla="*/ T20 w 273"/>
                                <a:gd name="T22" fmla="+- 0 14492 14253"/>
                                <a:gd name="T23" fmla="*/ 14492 h 281"/>
                                <a:gd name="T24" fmla="+- 0 2395 2135"/>
                                <a:gd name="T25" fmla="*/ T24 w 273"/>
                                <a:gd name="T26" fmla="+- 0 14491 14253"/>
                                <a:gd name="T27" fmla="*/ 14491 h 281"/>
                                <a:gd name="T28" fmla="+- 0 2397 2135"/>
                                <a:gd name="T29" fmla="*/ T28 w 273"/>
                                <a:gd name="T30" fmla="+- 0 14488 14253"/>
                                <a:gd name="T31" fmla="*/ 14488 h 281"/>
                                <a:gd name="T32" fmla="+- 0 2397 2135"/>
                                <a:gd name="T33" fmla="*/ T32 w 273"/>
                                <a:gd name="T34" fmla="+- 0 14487 14253"/>
                                <a:gd name="T35" fmla="*/ 14487 h 281"/>
                                <a:gd name="T36" fmla="+- 0 2399 2135"/>
                                <a:gd name="T37" fmla="*/ T36 w 273"/>
                                <a:gd name="T38" fmla="+- 0 14485 14253"/>
                                <a:gd name="T39" fmla="*/ 14485 h 281"/>
                                <a:gd name="T40" fmla="+- 0 2399 2135"/>
                                <a:gd name="T41" fmla="*/ T40 w 273"/>
                                <a:gd name="T42" fmla="+- 0 14483 14253"/>
                                <a:gd name="T43" fmla="*/ 14483 h 281"/>
                                <a:gd name="T44" fmla="+- 0 2400 2135"/>
                                <a:gd name="T45" fmla="*/ T44 w 273"/>
                                <a:gd name="T46" fmla="+- 0 14482 14253"/>
                                <a:gd name="T47" fmla="*/ 14482 h 281"/>
                                <a:gd name="T48" fmla="+- 0 2400 2135"/>
                                <a:gd name="T49" fmla="*/ T48 w 273"/>
                                <a:gd name="T50" fmla="+- 0 14481 14253"/>
                                <a:gd name="T51" fmla="*/ 14481 h 281"/>
                                <a:gd name="T52" fmla="+- 0 2400 2135"/>
                                <a:gd name="T53" fmla="*/ T52 w 273"/>
                                <a:gd name="T54" fmla="+- 0 14478 14253"/>
                                <a:gd name="T55" fmla="*/ 14478 h 281"/>
                                <a:gd name="T56" fmla="+- 0 2400 2135"/>
                                <a:gd name="T57" fmla="*/ T56 w 273"/>
                                <a:gd name="T58" fmla="+- 0 14475 14253"/>
                                <a:gd name="T59" fmla="*/ 14475 h 281"/>
                                <a:gd name="T60" fmla="+- 0 2398 2135"/>
                                <a:gd name="T61" fmla="*/ T60 w 273"/>
                                <a:gd name="T62" fmla="+- 0 14473 14253"/>
                                <a:gd name="T63" fmla="*/ 14473 h 281"/>
                                <a:gd name="T64" fmla="+- 0 2393 2135"/>
                                <a:gd name="T65" fmla="*/ T64 w 273"/>
                                <a:gd name="T66" fmla="+- 0 14464 14253"/>
                                <a:gd name="T67" fmla="*/ 14464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8" y="211"/>
                                  </a:moveTo>
                                  <a:lnTo>
                                    <a:pt x="166" y="211"/>
                                  </a:lnTo>
                                  <a:lnTo>
                                    <a:pt x="246" y="239"/>
                                  </a:lnTo>
                                  <a:lnTo>
                                    <a:pt x="247" y="239"/>
                                  </a:lnTo>
                                  <a:lnTo>
                                    <a:pt x="258" y="239"/>
                                  </a:lnTo>
                                  <a:lnTo>
                                    <a:pt x="260" y="238"/>
                                  </a:lnTo>
                                  <a:lnTo>
                                    <a:pt x="262" y="235"/>
                                  </a:lnTo>
                                  <a:lnTo>
                                    <a:pt x="262" y="234"/>
                                  </a:lnTo>
                                  <a:lnTo>
                                    <a:pt x="264" y="232"/>
                                  </a:lnTo>
                                  <a:lnTo>
                                    <a:pt x="264" y="230"/>
                                  </a:lnTo>
                                  <a:lnTo>
                                    <a:pt x="265" y="229"/>
                                  </a:lnTo>
                                  <a:lnTo>
                                    <a:pt x="265" y="228"/>
                                  </a:lnTo>
                                  <a:lnTo>
                                    <a:pt x="265" y="225"/>
                                  </a:lnTo>
                                  <a:lnTo>
                                    <a:pt x="265" y="222"/>
                                  </a:lnTo>
                                  <a:lnTo>
                                    <a:pt x="263" y="220"/>
                                  </a:lnTo>
                                  <a:lnTo>
                                    <a:pt x="258" y="2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38"/>
                          <wps:cNvSpPr>
                            <a:spLocks/>
                          </wps:cNvSpPr>
                          <wps:spPr bwMode="auto">
                            <a:xfrm>
                              <a:off x="2135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247 2135"/>
                                <a:gd name="T1" fmla="*/ T0 w 273"/>
                                <a:gd name="T2" fmla="+- 0 14253 14253"/>
                                <a:gd name="T3" fmla="*/ 14253 h 281"/>
                                <a:gd name="T4" fmla="+- 0 2242 2135"/>
                                <a:gd name="T5" fmla="*/ T4 w 273"/>
                                <a:gd name="T6" fmla="+- 0 14255 14253"/>
                                <a:gd name="T7" fmla="*/ 14255 h 281"/>
                                <a:gd name="T8" fmla="+- 0 2240 2135"/>
                                <a:gd name="T9" fmla="*/ T8 w 273"/>
                                <a:gd name="T10" fmla="+- 0 14256 14253"/>
                                <a:gd name="T11" fmla="*/ 14256 h 281"/>
                                <a:gd name="T12" fmla="+- 0 2238 2135"/>
                                <a:gd name="T13" fmla="*/ T12 w 273"/>
                                <a:gd name="T14" fmla="+- 0 14258 14253"/>
                                <a:gd name="T15" fmla="*/ 14258 h 281"/>
                                <a:gd name="T16" fmla="+- 0 2238 2135"/>
                                <a:gd name="T17" fmla="*/ T16 w 273"/>
                                <a:gd name="T18" fmla="+- 0 14258 14253"/>
                                <a:gd name="T19" fmla="*/ 14258 h 281"/>
                                <a:gd name="T20" fmla="+- 0 2238 2135"/>
                                <a:gd name="T21" fmla="*/ T20 w 273"/>
                                <a:gd name="T22" fmla="+- 0 14258 14253"/>
                                <a:gd name="T23" fmla="*/ 14258 h 281"/>
                                <a:gd name="T24" fmla="+- 0 2236 2135"/>
                                <a:gd name="T25" fmla="*/ T24 w 273"/>
                                <a:gd name="T26" fmla="+- 0 14260 14253"/>
                                <a:gd name="T27" fmla="*/ 14260 h 281"/>
                                <a:gd name="T28" fmla="+- 0 2235 2135"/>
                                <a:gd name="T29" fmla="*/ T28 w 273"/>
                                <a:gd name="T30" fmla="+- 0 14262 14253"/>
                                <a:gd name="T31" fmla="*/ 14262 h 281"/>
                                <a:gd name="T32" fmla="+- 0 2235 2135"/>
                                <a:gd name="T33" fmla="*/ T32 w 273"/>
                                <a:gd name="T34" fmla="+- 0 14265 14253"/>
                                <a:gd name="T35" fmla="*/ 14265 h 281"/>
                                <a:gd name="T36" fmla="+- 0 2228 2135"/>
                                <a:gd name="T37" fmla="*/ T36 w 273"/>
                                <a:gd name="T38" fmla="+- 0 14351 14253"/>
                                <a:gd name="T39" fmla="*/ 14351 h 281"/>
                                <a:gd name="T40" fmla="+- 0 2145 2135"/>
                                <a:gd name="T41" fmla="*/ T40 w 273"/>
                                <a:gd name="T42" fmla="+- 0 14376 14253"/>
                                <a:gd name="T43" fmla="*/ 14376 h 281"/>
                                <a:gd name="T44" fmla="+- 0 2143 2135"/>
                                <a:gd name="T45" fmla="*/ T44 w 273"/>
                                <a:gd name="T46" fmla="+- 0 14377 14253"/>
                                <a:gd name="T47" fmla="*/ 14377 h 281"/>
                                <a:gd name="T48" fmla="+- 0 2141 2135"/>
                                <a:gd name="T49" fmla="*/ T48 w 273"/>
                                <a:gd name="T50" fmla="+- 0 14378 14253"/>
                                <a:gd name="T51" fmla="*/ 14378 h 281"/>
                                <a:gd name="T52" fmla="+- 0 2139 2135"/>
                                <a:gd name="T53" fmla="*/ T52 w 273"/>
                                <a:gd name="T54" fmla="+- 0 14380 14253"/>
                                <a:gd name="T55" fmla="*/ 14380 h 281"/>
                                <a:gd name="T56" fmla="+- 0 2138 2135"/>
                                <a:gd name="T57" fmla="*/ T56 w 273"/>
                                <a:gd name="T58" fmla="+- 0 14381 14253"/>
                                <a:gd name="T59" fmla="*/ 14381 h 281"/>
                                <a:gd name="T60" fmla="+- 0 2137 2135"/>
                                <a:gd name="T61" fmla="*/ T60 w 273"/>
                                <a:gd name="T62" fmla="+- 0 14383 14253"/>
                                <a:gd name="T63" fmla="*/ 14383 h 281"/>
                                <a:gd name="T64" fmla="+- 0 2136 2135"/>
                                <a:gd name="T65" fmla="*/ T64 w 273"/>
                                <a:gd name="T66" fmla="+- 0 14386 14253"/>
                                <a:gd name="T67" fmla="*/ 14386 h 281"/>
                                <a:gd name="T68" fmla="+- 0 2136 2135"/>
                                <a:gd name="T69" fmla="*/ T68 w 273"/>
                                <a:gd name="T70" fmla="+- 0 14388 14253"/>
                                <a:gd name="T71" fmla="*/ 14388 h 281"/>
                                <a:gd name="T72" fmla="+- 0 2135 2135"/>
                                <a:gd name="T73" fmla="*/ T72 w 273"/>
                                <a:gd name="T74" fmla="+- 0 14388 14253"/>
                                <a:gd name="T75" fmla="*/ 14388 h 281"/>
                                <a:gd name="T76" fmla="+- 0 2135 2135"/>
                                <a:gd name="T77" fmla="*/ T76 w 273"/>
                                <a:gd name="T78" fmla="+- 0 14389 14253"/>
                                <a:gd name="T79" fmla="*/ 14389 h 281"/>
                                <a:gd name="T80" fmla="+- 0 2137 2135"/>
                                <a:gd name="T81" fmla="*/ T80 w 273"/>
                                <a:gd name="T82" fmla="+- 0 14397 14253"/>
                                <a:gd name="T83" fmla="*/ 14397 h 281"/>
                                <a:gd name="T84" fmla="+- 0 2138 2135"/>
                                <a:gd name="T85" fmla="*/ T84 w 273"/>
                                <a:gd name="T86" fmla="+- 0 14397 14253"/>
                                <a:gd name="T87" fmla="*/ 14397 h 281"/>
                                <a:gd name="T88" fmla="+- 0 2356 2135"/>
                                <a:gd name="T89" fmla="*/ T88 w 273"/>
                                <a:gd name="T90" fmla="+- 0 14397 14253"/>
                                <a:gd name="T91" fmla="*/ 14397 h 281"/>
                                <a:gd name="T92" fmla="+- 0 2405 2135"/>
                                <a:gd name="T93" fmla="*/ T92 w 273"/>
                                <a:gd name="T94" fmla="+- 0 14331 14253"/>
                                <a:gd name="T95" fmla="*/ 14331 h 281"/>
                                <a:gd name="T96" fmla="+- 0 2406 2135"/>
                                <a:gd name="T97" fmla="*/ T96 w 273"/>
                                <a:gd name="T98" fmla="+- 0 14331 14253"/>
                                <a:gd name="T99" fmla="*/ 14331 h 281"/>
                                <a:gd name="T100" fmla="+- 0 2406 2135"/>
                                <a:gd name="T101" fmla="*/ T100 w 273"/>
                                <a:gd name="T102" fmla="+- 0 14330 14253"/>
                                <a:gd name="T103" fmla="*/ 14330 h 281"/>
                                <a:gd name="T104" fmla="+- 0 2307 2135"/>
                                <a:gd name="T105" fmla="*/ T104 w 273"/>
                                <a:gd name="T106" fmla="+- 0 14330 14253"/>
                                <a:gd name="T107" fmla="*/ 14330 h 281"/>
                                <a:gd name="T108" fmla="+- 0 2260 2135"/>
                                <a:gd name="T109" fmla="*/ T108 w 273"/>
                                <a:gd name="T110" fmla="+- 0 14259 14253"/>
                                <a:gd name="T111" fmla="*/ 14259 h 281"/>
                                <a:gd name="T112" fmla="+- 0 2258 2135"/>
                                <a:gd name="T113" fmla="*/ T112 w 273"/>
                                <a:gd name="T114" fmla="+- 0 14256 14253"/>
                                <a:gd name="T115" fmla="*/ 14256 h 281"/>
                                <a:gd name="T116" fmla="+- 0 2255 2135"/>
                                <a:gd name="T117" fmla="*/ T116 w 273"/>
                                <a:gd name="T118" fmla="+- 0 14255 14253"/>
                                <a:gd name="T119" fmla="*/ 14255 h 281"/>
                                <a:gd name="T120" fmla="+- 0 2253 2135"/>
                                <a:gd name="T121" fmla="*/ T120 w 273"/>
                                <a:gd name="T122" fmla="+- 0 14255 14253"/>
                                <a:gd name="T123" fmla="*/ 14255 h 281"/>
                                <a:gd name="T124" fmla="+- 0 2252 2135"/>
                                <a:gd name="T125" fmla="*/ T124 w 273"/>
                                <a:gd name="T126" fmla="+- 0 14255 14253"/>
                                <a:gd name="T127" fmla="*/ 14255 h 281"/>
                                <a:gd name="T128" fmla="+- 0 2252 2135"/>
                                <a:gd name="T129" fmla="*/ T128 w 273"/>
                                <a:gd name="T130" fmla="+- 0 14254 14253"/>
                                <a:gd name="T131" fmla="*/ 14254 h 281"/>
                                <a:gd name="T132" fmla="+- 0 2251 2135"/>
                                <a:gd name="T133" fmla="*/ T132 w 273"/>
                                <a:gd name="T134" fmla="+- 0 14254 14253"/>
                                <a:gd name="T135" fmla="*/ 14254 h 281"/>
                                <a:gd name="T136" fmla="+- 0 2249 2135"/>
                                <a:gd name="T137" fmla="*/ T136 w 273"/>
                                <a:gd name="T138" fmla="+- 0 14254 14253"/>
                                <a:gd name="T139" fmla="*/ 14254 h 281"/>
                                <a:gd name="T140" fmla="+- 0 2247 2135"/>
                                <a:gd name="T141" fmla="*/ T140 w 273"/>
                                <a:gd name="T142" fmla="+- 0 14253 14253"/>
                                <a:gd name="T143" fmla="*/ 1425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2" y="0"/>
                                  </a:moveTo>
                                  <a:lnTo>
                                    <a:pt x="107" y="2"/>
                                  </a:lnTo>
                                  <a:lnTo>
                                    <a:pt x="105" y="3"/>
                                  </a:lnTo>
                                  <a:lnTo>
                                    <a:pt x="103" y="5"/>
                                  </a:lnTo>
                                  <a:lnTo>
                                    <a:pt x="101" y="7"/>
                                  </a:lnTo>
                                  <a:lnTo>
                                    <a:pt x="100" y="9"/>
                                  </a:lnTo>
                                  <a:lnTo>
                                    <a:pt x="100" y="12"/>
                                  </a:lnTo>
                                  <a:lnTo>
                                    <a:pt x="93" y="98"/>
                                  </a:lnTo>
                                  <a:lnTo>
                                    <a:pt x="10" y="123"/>
                                  </a:lnTo>
                                  <a:lnTo>
                                    <a:pt x="8" y="124"/>
                                  </a:lnTo>
                                  <a:lnTo>
                                    <a:pt x="6" y="125"/>
                                  </a:lnTo>
                                  <a:lnTo>
                                    <a:pt x="4" y="127"/>
                                  </a:lnTo>
                                  <a:lnTo>
                                    <a:pt x="3" y="128"/>
                                  </a:lnTo>
                                  <a:lnTo>
                                    <a:pt x="2" y="130"/>
                                  </a:lnTo>
                                  <a:lnTo>
                                    <a:pt x="1" y="133"/>
                                  </a:lnTo>
                                  <a:lnTo>
                                    <a:pt x="1" y="13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0" y="136"/>
                                  </a:lnTo>
                                  <a:lnTo>
                                    <a:pt x="2" y="144"/>
                                  </a:lnTo>
                                  <a:lnTo>
                                    <a:pt x="3" y="144"/>
                                  </a:lnTo>
                                  <a:lnTo>
                                    <a:pt x="221" y="144"/>
                                  </a:lnTo>
                                  <a:lnTo>
                                    <a:pt x="270" y="78"/>
                                  </a:lnTo>
                                  <a:lnTo>
                                    <a:pt x="271" y="78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125" y="6"/>
                                  </a:lnTo>
                                  <a:lnTo>
                                    <a:pt x="123" y="3"/>
                                  </a:lnTo>
                                  <a:lnTo>
                                    <a:pt x="120" y="2"/>
                                  </a:lnTo>
                                  <a:lnTo>
                                    <a:pt x="118" y="2"/>
                                  </a:lnTo>
                                  <a:lnTo>
                                    <a:pt x="117" y="2"/>
                                  </a:lnTo>
                                  <a:lnTo>
                                    <a:pt x="117" y="1"/>
                                  </a:lnTo>
                                  <a:lnTo>
                                    <a:pt x="116" y="1"/>
                                  </a:lnTo>
                                  <a:lnTo>
                                    <a:pt x="114" y="1"/>
                                  </a:lnTo>
                                  <a:lnTo>
                                    <a:pt x="11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Freeform 37"/>
                          <wps:cNvSpPr>
                            <a:spLocks/>
                          </wps:cNvSpPr>
                          <wps:spPr bwMode="auto">
                            <a:xfrm>
                              <a:off x="2135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397 2135"/>
                                <a:gd name="T1" fmla="*/ T0 w 273"/>
                                <a:gd name="T2" fmla="+- 0 14309 14253"/>
                                <a:gd name="T3" fmla="*/ 14309 h 281"/>
                                <a:gd name="T4" fmla="+- 0 2394 2135"/>
                                <a:gd name="T5" fmla="*/ T4 w 273"/>
                                <a:gd name="T6" fmla="+- 0 14309 14253"/>
                                <a:gd name="T7" fmla="*/ 14309 h 281"/>
                                <a:gd name="T8" fmla="+- 0 2392 2135"/>
                                <a:gd name="T9" fmla="*/ T8 w 273"/>
                                <a:gd name="T10" fmla="+- 0 14310 14253"/>
                                <a:gd name="T11" fmla="*/ 14310 h 281"/>
                                <a:gd name="T12" fmla="+- 0 2307 2135"/>
                                <a:gd name="T13" fmla="*/ T12 w 273"/>
                                <a:gd name="T14" fmla="+- 0 14330 14253"/>
                                <a:gd name="T15" fmla="*/ 14330 h 281"/>
                                <a:gd name="T16" fmla="+- 0 2406 2135"/>
                                <a:gd name="T17" fmla="*/ T16 w 273"/>
                                <a:gd name="T18" fmla="+- 0 14330 14253"/>
                                <a:gd name="T19" fmla="*/ 14330 h 281"/>
                                <a:gd name="T20" fmla="+- 0 2408 2135"/>
                                <a:gd name="T21" fmla="*/ T20 w 273"/>
                                <a:gd name="T22" fmla="+- 0 14329 14253"/>
                                <a:gd name="T23" fmla="*/ 14329 h 281"/>
                                <a:gd name="T24" fmla="+- 0 2408 2135"/>
                                <a:gd name="T25" fmla="*/ T24 w 273"/>
                                <a:gd name="T26" fmla="+- 0 14326 14253"/>
                                <a:gd name="T27" fmla="*/ 14326 h 281"/>
                                <a:gd name="T28" fmla="+- 0 2408 2135"/>
                                <a:gd name="T29" fmla="*/ T28 w 273"/>
                                <a:gd name="T30" fmla="+- 0 14324 14253"/>
                                <a:gd name="T31" fmla="*/ 14324 h 281"/>
                                <a:gd name="T32" fmla="+- 0 2409 2135"/>
                                <a:gd name="T33" fmla="*/ T32 w 273"/>
                                <a:gd name="T34" fmla="+- 0 14324 14253"/>
                                <a:gd name="T35" fmla="*/ 14324 h 281"/>
                                <a:gd name="T36" fmla="+- 0 2409 2135"/>
                                <a:gd name="T37" fmla="*/ T36 w 273"/>
                                <a:gd name="T38" fmla="+- 0 14321 14253"/>
                                <a:gd name="T39" fmla="*/ 14321 h 281"/>
                                <a:gd name="T40" fmla="+- 0 2408 2135"/>
                                <a:gd name="T41" fmla="*/ T40 w 273"/>
                                <a:gd name="T42" fmla="+- 0 14318 14253"/>
                                <a:gd name="T43" fmla="*/ 14318 h 281"/>
                                <a:gd name="T44" fmla="+- 0 2407 2135"/>
                                <a:gd name="T45" fmla="*/ T44 w 273"/>
                                <a:gd name="T46" fmla="+- 0 14316 14253"/>
                                <a:gd name="T47" fmla="*/ 14316 h 281"/>
                                <a:gd name="T48" fmla="+- 0 2406 2135"/>
                                <a:gd name="T49" fmla="*/ T48 w 273"/>
                                <a:gd name="T50" fmla="+- 0 14315 14253"/>
                                <a:gd name="T51" fmla="*/ 14315 h 281"/>
                                <a:gd name="T52" fmla="+- 0 2405 2135"/>
                                <a:gd name="T53" fmla="*/ T52 w 273"/>
                                <a:gd name="T54" fmla="+- 0 14314 14253"/>
                                <a:gd name="T55" fmla="*/ 14314 h 281"/>
                                <a:gd name="T56" fmla="+- 0 2403 2135"/>
                                <a:gd name="T57" fmla="*/ T56 w 273"/>
                                <a:gd name="T58" fmla="+- 0 14312 14253"/>
                                <a:gd name="T59" fmla="*/ 14312 h 281"/>
                                <a:gd name="T60" fmla="+- 0 2400 2135"/>
                                <a:gd name="T61" fmla="*/ T60 w 273"/>
                                <a:gd name="T62" fmla="+- 0 14311 14253"/>
                                <a:gd name="T63" fmla="*/ 14311 h 281"/>
                                <a:gd name="T64" fmla="+- 0 2400 2135"/>
                                <a:gd name="T65" fmla="*/ T64 w 273"/>
                                <a:gd name="T66" fmla="+- 0 14310 14253"/>
                                <a:gd name="T67" fmla="*/ 14310 h 281"/>
                                <a:gd name="T68" fmla="+- 0 2397 2135"/>
                                <a:gd name="T69" fmla="*/ T68 w 273"/>
                                <a:gd name="T70" fmla="+- 0 14309 14253"/>
                                <a:gd name="T71" fmla="*/ 14309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62" y="56"/>
                                  </a:moveTo>
                                  <a:lnTo>
                                    <a:pt x="259" y="56"/>
                                  </a:lnTo>
                                  <a:lnTo>
                                    <a:pt x="257" y="57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273" y="76"/>
                                  </a:lnTo>
                                  <a:lnTo>
                                    <a:pt x="273" y="73"/>
                                  </a:lnTo>
                                  <a:lnTo>
                                    <a:pt x="273" y="71"/>
                                  </a:lnTo>
                                  <a:lnTo>
                                    <a:pt x="274" y="71"/>
                                  </a:lnTo>
                                  <a:lnTo>
                                    <a:pt x="274" y="68"/>
                                  </a:lnTo>
                                  <a:lnTo>
                                    <a:pt x="273" y="65"/>
                                  </a:lnTo>
                                  <a:lnTo>
                                    <a:pt x="272" y="63"/>
                                  </a:lnTo>
                                  <a:lnTo>
                                    <a:pt x="271" y="62"/>
                                  </a:lnTo>
                                  <a:lnTo>
                                    <a:pt x="270" y="61"/>
                                  </a:lnTo>
                                  <a:lnTo>
                                    <a:pt x="268" y="59"/>
                                  </a:lnTo>
                                  <a:lnTo>
                                    <a:pt x="265" y="58"/>
                                  </a:lnTo>
                                  <a:lnTo>
                                    <a:pt x="265" y="57"/>
                                  </a:lnTo>
                                  <a:lnTo>
                                    <a:pt x="262" y="5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Freeform 36"/>
                          <wps:cNvSpPr>
                            <a:spLocks/>
                          </wps:cNvSpPr>
                          <wps:spPr bwMode="auto">
                            <a:xfrm>
                              <a:off x="2135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2252 2135"/>
                                <a:gd name="T1" fmla="*/ T0 w 273"/>
                                <a:gd name="T2" fmla="+- 0 14254 14253"/>
                                <a:gd name="T3" fmla="*/ 14254 h 281"/>
                                <a:gd name="T4" fmla="+- 0 2251 2135"/>
                                <a:gd name="T5" fmla="*/ T4 w 273"/>
                                <a:gd name="T6" fmla="+- 0 14254 14253"/>
                                <a:gd name="T7" fmla="*/ 14254 h 281"/>
                                <a:gd name="T8" fmla="+- 0 2252 2135"/>
                                <a:gd name="T9" fmla="*/ T8 w 273"/>
                                <a:gd name="T10" fmla="+- 0 14254 14253"/>
                                <a:gd name="T11" fmla="*/ 14254 h 281"/>
                                <a:gd name="T12" fmla="+- 0 2252 2135"/>
                                <a:gd name="T13" fmla="*/ T12 w 273"/>
                                <a:gd name="T14" fmla="+- 0 14254 14253"/>
                                <a:gd name="T15" fmla="*/ 14254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7" y="1"/>
                                  </a:moveTo>
                                  <a:lnTo>
                                    <a:pt x="116" y="1"/>
                                  </a:lnTo>
                                  <a:lnTo>
                                    <a:pt x="117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7"/>
                        <wpg:cNvGrpSpPr>
                          <a:grpSpLocks/>
                        </wpg:cNvGrpSpPr>
                        <wpg:grpSpPr bwMode="auto">
                          <a:xfrm>
                            <a:off x="3744" y="14530"/>
                            <a:ext cx="272" cy="281"/>
                            <a:chOff x="3744" y="14530"/>
                            <a:chExt cx="272" cy="281"/>
                          </a:xfrm>
                        </wpg:grpSpPr>
                        <wps:wsp>
                          <wps:cNvPr id="20" name="Freeform 34"/>
                          <wps:cNvSpPr>
                            <a:spLocks/>
                          </wps:cNvSpPr>
                          <wps:spPr bwMode="auto">
                            <a:xfrm>
                              <a:off x="3744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933 3744"/>
                                <a:gd name="T1" fmla="*/ T0 w 272"/>
                                <a:gd name="T2" fmla="+- 0 14742 14530"/>
                                <a:gd name="T3" fmla="*/ 14742 h 281"/>
                                <a:gd name="T4" fmla="+- 0 3855 3744"/>
                                <a:gd name="T5" fmla="*/ T4 w 272"/>
                                <a:gd name="T6" fmla="+- 0 14742 14530"/>
                                <a:gd name="T7" fmla="*/ 14742 h 281"/>
                                <a:gd name="T8" fmla="+- 0 3911 3744"/>
                                <a:gd name="T9" fmla="*/ T8 w 272"/>
                                <a:gd name="T10" fmla="+- 0 14805 14530"/>
                                <a:gd name="T11" fmla="*/ 14805 h 281"/>
                                <a:gd name="T12" fmla="+- 0 3911 3744"/>
                                <a:gd name="T13" fmla="*/ T12 w 272"/>
                                <a:gd name="T14" fmla="+- 0 14805 14530"/>
                                <a:gd name="T15" fmla="*/ 14805 h 281"/>
                                <a:gd name="T16" fmla="+- 0 3911 3744"/>
                                <a:gd name="T17" fmla="*/ T16 w 272"/>
                                <a:gd name="T18" fmla="+- 0 14806 14530"/>
                                <a:gd name="T19" fmla="*/ 14806 h 281"/>
                                <a:gd name="T20" fmla="+- 0 3912 3744"/>
                                <a:gd name="T21" fmla="*/ T20 w 272"/>
                                <a:gd name="T22" fmla="+- 0 14806 14530"/>
                                <a:gd name="T23" fmla="*/ 14806 h 281"/>
                                <a:gd name="T24" fmla="+- 0 3912 3744"/>
                                <a:gd name="T25" fmla="*/ T24 w 272"/>
                                <a:gd name="T26" fmla="+- 0 14807 14530"/>
                                <a:gd name="T27" fmla="*/ 14807 h 281"/>
                                <a:gd name="T28" fmla="+- 0 3913 3744"/>
                                <a:gd name="T29" fmla="*/ T28 w 272"/>
                                <a:gd name="T30" fmla="+- 0 14808 14530"/>
                                <a:gd name="T31" fmla="*/ 14808 h 281"/>
                                <a:gd name="T32" fmla="+- 0 3915 3744"/>
                                <a:gd name="T33" fmla="*/ T32 w 272"/>
                                <a:gd name="T34" fmla="+- 0 14810 14530"/>
                                <a:gd name="T35" fmla="*/ 14810 h 281"/>
                                <a:gd name="T36" fmla="+- 0 3921 3744"/>
                                <a:gd name="T37" fmla="*/ T36 w 272"/>
                                <a:gd name="T38" fmla="+- 0 14811 14530"/>
                                <a:gd name="T39" fmla="*/ 14811 h 281"/>
                                <a:gd name="T40" fmla="+- 0 3924 3744"/>
                                <a:gd name="T41" fmla="*/ T40 w 272"/>
                                <a:gd name="T42" fmla="+- 0 14811 14530"/>
                                <a:gd name="T43" fmla="*/ 14811 h 281"/>
                                <a:gd name="T44" fmla="+- 0 3927 3744"/>
                                <a:gd name="T45" fmla="*/ T44 w 272"/>
                                <a:gd name="T46" fmla="+- 0 14810 14530"/>
                                <a:gd name="T47" fmla="*/ 14810 h 281"/>
                                <a:gd name="T48" fmla="+- 0 3927 3744"/>
                                <a:gd name="T49" fmla="*/ T48 w 272"/>
                                <a:gd name="T50" fmla="+- 0 14809 14530"/>
                                <a:gd name="T51" fmla="*/ 14809 h 281"/>
                                <a:gd name="T52" fmla="+- 0 3930 3744"/>
                                <a:gd name="T53" fmla="*/ T52 w 272"/>
                                <a:gd name="T54" fmla="+- 0 14808 14530"/>
                                <a:gd name="T55" fmla="*/ 14808 h 281"/>
                                <a:gd name="T56" fmla="+- 0 3931 3744"/>
                                <a:gd name="T57" fmla="*/ T56 w 272"/>
                                <a:gd name="T58" fmla="+- 0 14806 14530"/>
                                <a:gd name="T59" fmla="*/ 14806 h 281"/>
                                <a:gd name="T60" fmla="+- 0 3932 3744"/>
                                <a:gd name="T61" fmla="*/ T60 w 272"/>
                                <a:gd name="T62" fmla="+- 0 14805 14530"/>
                                <a:gd name="T63" fmla="*/ 14805 h 281"/>
                                <a:gd name="T64" fmla="+- 0 3933 3744"/>
                                <a:gd name="T65" fmla="*/ T64 w 272"/>
                                <a:gd name="T66" fmla="+- 0 14805 14530"/>
                                <a:gd name="T67" fmla="*/ 14805 h 281"/>
                                <a:gd name="T68" fmla="+- 0 3935 3744"/>
                                <a:gd name="T69" fmla="*/ T68 w 272"/>
                                <a:gd name="T70" fmla="+- 0 14802 14530"/>
                                <a:gd name="T71" fmla="*/ 14802 h 281"/>
                                <a:gd name="T72" fmla="+- 0 3936 3744"/>
                                <a:gd name="T73" fmla="*/ T72 w 272"/>
                                <a:gd name="T74" fmla="+- 0 14799 14530"/>
                                <a:gd name="T75" fmla="*/ 14799 h 281"/>
                                <a:gd name="T76" fmla="+- 0 3935 3744"/>
                                <a:gd name="T77" fmla="*/ T76 w 272"/>
                                <a:gd name="T78" fmla="+- 0 14797 14530"/>
                                <a:gd name="T79" fmla="*/ 14797 h 281"/>
                                <a:gd name="T80" fmla="+- 0 3933 3744"/>
                                <a:gd name="T81" fmla="*/ T80 w 272"/>
                                <a:gd name="T82" fmla="+- 0 14742 14530"/>
                                <a:gd name="T83" fmla="*/ 1474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89" y="212"/>
                                  </a:moveTo>
                                  <a:lnTo>
                                    <a:pt x="111" y="212"/>
                                  </a:lnTo>
                                  <a:lnTo>
                                    <a:pt x="167" y="275"/>
                                  </a:lnTo>
                                  <a:lnTo>
                                    <a:pt x="167" y="276"/>
                                  </a:lnTo>
                                  <a:lnTo>
                                    <a:pt x="168" y="276"/>
                                  </a:lnTo>
                                  <a:lnTo>
                                    <a:pt x="168" y="277"/>
                                  </a:lnTo>
                                  <a:lnTo>
                                    <a:pt x="169" y="278"/>
                                  </a:lnTo>
                                  <a:lnTo>
                                    <a:pt x="171" y="280"/>
                                  </a:lnTo>
                                  <a:lnTo>
                                    <a:pt x="177" y="281"/>
                                  </a:lnTo>
                                  <a:lnTo>
                                    <a:pt x="180" y="281"/>
                                  </a:lnTo>
                                  <a:lnTo>
                                    <a:pt x="183" y="280"/>
                                  </a:lnTo>
                                  <a:lnTo>
                                    <a:pt x="183" y="279"/>
                                  </a:lnTo>
                                  <a:lnTo>
                                    <a:pt x="186" y="278"/>
                                  </a:lnTo>
                                  <a:lnTo>
                                    <a:pt x="187" y="276"/>
                                  </a:lnTo>
                                  <a:lnTo>
                                    <a:pt x="188" y="275"/>
                                  </a:lnTo>
                                  <a:lnTo>
                                    <a:pt x="189" y="275"/>
                                  </a:lnTo>
                                  <a:lnTo>
                                    <a:pt x="191" y="272"/>
                                  </a:lnTo>
                                  <a:lnTo>
                                    <a:pt x="192" y="269"/>
                                  </a:lnTo>
                                  <a:lnTo>
                                    <a:pt x="191" y="267"/>
                                  </a:lnTo>
                                  <a:lnTo>
                                    <a:pt x="189" y="2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33"/>
                          <wps:cNvSpPr>
                            <a:spLocks/>
                          </wps:cNvSpPr>
                          <wps:spPr bwMode="auto">
                            <a:xfrm>
                              <a:off x="3744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756 3744"/>
                                <a:gd name="T1" fmla="*/ T0 w 272"/>
                                <a:gd name="T2" fmla="+- 0 14588 14530"/>
                                <a:gd name="T3" fmla="*/ 14588 h 281"/>
                                <a:gd name="T4" fmla="+- 0 3754 3744"/>
                                <a:gd name="T5" fmla="*/ T4 w 272"/>
                                <a:gd name="T6" fmla="+- 0 14589 14530"/>
                                <a:gd name="T7" fmla="*/ 14589 h 281"/>
                                <a:gd name="T8" fmla="+- 0 3753 3744"/>
                                <a:gd name="T9" fmla="*/ T8 w 272"/>
                                <a:gd name="T10" fmla="+- 0 14590 14530"/>
                                <a:gd name="T11" fmla="*/ 14590 h 281"/>
                                <a:gd name="T12" fmla="+- 0 3750 3744"/>
                                <a:gd name="T13" fmla="*/ T12 w 272"/>
                                <a:gd name="T14" fmla="+- 0 14591 14530"/>
                                <a:gd name="T15" fmla="*/ 14591 h 281"/>
                                <a:gd name="T16" fmla="+- 0 3749 3744"/>
                                <a:gd name="T17" fmla="*/ T16 w 272"/>
                                <a:gd name="T18" fmla="+- 0 14593 14530"/>
                                <a:gd name="T19" fmla="*/ 14593 h 281"/>
                                <a:gd name="T20" fmla="+- 0 3747 3744"/>
                                <a:gd name="T21" fmla="*/ T20 w 272"/>
                                <a:gd name="T22" fmla="+- 0 14595 14530"/>
                                <a:gd name="T23" fmla="*/ 14595 h 281"/>
                                <a:gd name="T24" fmla="+- 0 3747 3744"/>
                                <a:gd name="T25" fmla="*/ T24 w 272"/>
                                <a:gd name="T26" fmla="+- 0 14595 14530"/>
                                <a:gd name="T27" fmla="*/ 14595 h 281"/>
                                <a:gd name="T28" fmla="+- 0 3747 3744"/>
                                <a:gd name="T29" fmla="*/ T28 w 272"/>
                                <a:gd name="T30" fmla="+- 0 14595 14530"/>
                                <a:gd name="T31" fmla="*/ 14595 h 281"/>
                                <a:gd name="T32" fmla="+- 0 3746 3744"/>
                                <a:gd name="T33" fmla="*/ T32 w 272"/>
                                <a:gd name="T34" fmla="+- 0 14598 14530"/>
                                <a:gd name="T35" fmla="*/ 14598 h 281"/>
                                <a:gd name="T36" fmla="+- 0 3744 3744"/>
                                <a:gd name="T37" fmla="*/ T36 w 272"/>
                                <a:gd name="T38" fmla="+- 0 14603 14530"/>
                                <a:gd name="T39" fmla="*/ 14603 h 281"/>
                                <a:gd name="T40" fmla="+- 0 3745 3744"/>
                                <a:gd name="T41" fmla="*/ T40 w 272"/>
                                <a:gd name="T42" fmla="+- 0 14604 14530"/>
                                <a:gd name="T43" fmla="*/ 14604 h 281"/>
                                <a:gd name="T44" fmla="+- 0 3746 3744"/>
                                <a:gd name="T45" fmla="*/ T44 w 272"/>
                                <a:gd name="T46" fmla="+- 0 14606 14530"/>
                                <a:gd name="T47" fmla="*/ 14606 h 281"/>
                                <a:gd name="T48" fmla="+- 0 3747 3744"/>
                                <a:gd name="T49" fmla="*/ T48 w 272"/>
                                <a:gd name="T50" fmla="+- 0 14608 14530"/>
                                <a:gd name="T51" fmla="*/ 14608 h 281"/>
                                <a:gd name="T52" fmla="+- 0 3748 3744"/>
                                <a:gd name="T53" fmla="*/ T52 w 272"/>
                                <a:gd name="T54" fmla="+- 0 14609 14530"/>
                                <a:gd name="T55" fmla="*/ 14609 h 281"/>
                                <a:gd name="T56" fmla="+- 0 3748 3744"/>
                                <a:gd name="T57" fmla="*/ T56 w 272"/>
                                <a:gd name="T58" fmla="+- 0 14610 14530"/>
                                <a:gd name="T59" fmla="*/ 14610 h 281"/>
                                <a:gd name="T60" fmla="+- 0 3801 3744"/>
                                <a:gd name="T61" fmla="*/ T60 w 272"/>
                                <a:gd name="T62" fmla="+- 0 14678 14530"/>
                                <a:gd name="T63" fmla="*/ 14678 h 281"/>
                                <a:gd name="T64" fmla="+- 0 3758 3744"/>
                                <a:gd name="T65" fmla="*/ T64 w 272"/>
                                <a:gd name="T66" fmla="+- 0 14752 14530"/>
                                <a:gd name="T67" fmla="*/ 14752 h 281"/>
                                <a:gd name="T68" fmla="+- 0 3757 3744"/>
                                <a:gd name="T69" fmla="*/ T68 w 272"/>
                                <a:gd name="T70" fmla="+- 0 14754 14530"/>
                                <a:gd name="T71" fmla="*/ 14754 h 281"/>
                                <a:gd name="T72" fmla="+- 0 3756 3744"/>
                                <a:gd name="T73" fmla="*/ T72 w 272"/>
                                <a:gd name="T74" fmla="+- 0 14757 14530"/>
                                <a:gd name="T75" fmla="*/ 14757 h 281"/>
                                <a:gd name="T76" fmla="+- 0 3756 3744"/>
                                <a:gd name="T77" fmla="*/ T76 w 272"/>
                                <a:gd name="T78" fmla="+- 0 14760 14530"/>
                                <a:gd name="T79" fmla="*/ 14760 h 281"/>
                                <a:gd name="T80" fmla="+- 0 3756 3744"/>
                                <a:gd name="T81" fmla="*/ T80 w 272"/>
                                <a:gd name="T82" fmla="+- 0 14762 14530"/>
                                <a:gd name="T83" fmla="*/ 14762 h 281"/>
                                <a:gd name="T84" fmla="+- 0 3757 3744"/>
                                <a:gd name="T85" fmla="*/ T84 w 272"/>
                                <a:gd name="T86" fmla="+- 0 14764 14530"/>
                                <a:gd name="T87" fmla="*/ 14764 h 281"/>
                                <a:gd name="T88" fmla="+- 0 3758 3744"/>
                                <a:gd name="T89" fmla="*/ T88 w 272"/>
                                <a:gd name="T90" fmla="+- 0 14767 14530"/>
                                <a:gd name="T91" fmla="*/ 14767 h 281"/>
                                <a:gd name="T92" fmla="+- 0 3759 3744"/>
                                <a:gd name="T93" fmla="*/ T92 w 272"/>
                                <a:gd name="T94" fmla="+- 0 14767 14530"/>
                                <a:gd name="T95" fmla="*/ 14767 h 281"/>
                                <a:gd name="T96" fmla="+- 0 3759 3744"/>
                                <a:gd name="T97" fmla="*/ T96 w 272"/>
                                <a:gd name="T98" fmla="+- 0 14767 14530"/>
                                <a:gd name="T99" fmla="*/ 14767 h 281"/>
                                <a:gd name="T100" fmla="+- 0 3761 3744"/>
                                <a:gd name="T101" fmla="*/ T100 w 272"/>
                                <a:gd name="T102" fmla="+- 0 14770 14530"/>
                                <a:gd name="T103" fmla="*/ 14770 h 281"/>
                                <a:gd name="T104" fmla="+- 0 3763 3744"/>
                                <a:gd name="T105" fmla="*/ T104 w 272"/>
                                <a:gd name="T106" fmla="+- 0 14771 14530"/>
                                <a:gd name="T107" fmla="*/ 14771 h 281"/>
                                <a:gd name="T108" fmla="+- 0 3768 3744"/>
                                <a:gd name="T109" fmla="*/ T108 w 272"/>
                                <a:gd name="T110" fmla="+- 0 14773 14530"/>
                                <a:gd name="T111" fmla="*/ 14773 h 281"/>
                                <a:gd name="T112" fmla="+- 0 3771 3744"/>
                                <a:gd name="T113" fmla="*/ T112 w 272"/>
                                <a:gd name="T114" fmla="+- 0 14772 14530"/>
                                <a:gd name="T115" fmla="*/ 14772 h 281"/>
                                <a:gd name="T116" fmla="+- 0 3774 3744"/>
                                <a:gd name="T117" fmla="*/ T116 w 272"/>
                                <a:gd name="T118" fmla="+- 0 14771 14530"/>
                                <a:gd name="T119" fmla="*/ 14771 h 281"/>
                                <a:gd name="T120" fmla="+- 0 3775 3744"/>
                                <a:gd name="T121" fmla="*/ T120 w 272"/>
                                <a:gd name="T122" fmla="+- 0 14771 14530"/>
                                <a:gd name="T123" fmla="*/ 14771 h 281"/>
                                <a:gd name="T124" fmla="+- 0 3775 3744"/>
                                <a:gd name="T125" fmla="*/ T124 w 272"/>
                                <a:gd name="T126" fmla="+- 0 14771 14530"/>
                                <a:gd name="T127" fmla="*/ 14771 h 281"/>
                                <a:gd name="T128" fmla="+- 0 3855 3744"/>
                                <a:gd name="T129" fmla="*/ T128 w 272"/>
                                <a:gd name="T130" fmla="+- 0 14742 14530"/>
                                <a:gd name="T131" fmla="*/ 14742 h 281"/>
                                <a:gd name="T132" fmla="+- 0 3933 3744"/>
                                <a:gd name="T133" fmla="*/ T132 w 272"/>
                                <a:gd name="T134" fmla="+- 0 14742 14530"/>
                                <a:gd name="T135" fmla="*/ 14742 h 281"/>
                                <a:gd name="T136" fmla="+- 0 3932 3744"/>
                                <a:gd name="T137" fmla="*/ T136 w 272"/>
                                <a:gd name="T138" fmla="+- 0 14711 14530"/>
                                <a:gd name="T139" fmla="*/ 14711 h 281"/>
                                <a:gd name="T140" fmla="+- 0 4010 3744"/>
                                <a:gd name="T141" fmla="*/ T140 w 272"/>
                                <a:gd name="T142" fmla="+- 0 14676 14530"/>
                                <a:gd name="T143" fmla="*/ 14676 h 281"/>
                                <a:gd name="T144" fmla="+- 0 4012 3744"/>
                                <a:gd name="T145" fmla="*/ T144 w 272"/>
                                <a:gd name="T146" fmla="+- 0 14676 14530"/>
                                <a:gd name="T147" fmla="*/ 14676 h 281"/>
                                <a:gd name="T148" fmla="+- 0 4014 3744"/>
                                <a:gd name="T149" fmla="*/ T148 w 272"/>
                                <a:gd name="T150" fmla="+- 0 14675 14530"/>
                                <a:gd name="T151" fmla="*/ 14675 h 281"/>
                                <a:gd name="T152" fmla="+- 0 4015 3744"/>
                                <a:gd name="T153" fmla="*/ T152 w 272"/>
                                <a:gd name="T154" fmla="+- 0 14674 14530"/>
                                <a:gd name="T155" fmla="*/ 14674 h 281"/>
                                <a:gd name="T156" fmla="+- 0 4016 3744"/>
                                <a:gd name="T157" fmla="*/ T156 w 272"/>
                                <a:gd name="T158" fmla="+- 0 14672 14530"/>
                                <a:gd name="T159" fmla="*/ 14672 h 281"/>
                                <a:gd name="T160" fmla="+- 0 4017 3744"/>
                                <a:gd name="T161" fmla="*/ T160 w 272"/>
                                <a:gd name="T162" fmla="+- 0 14672 14530"/>
                                <a:gd name="T163" fmla="*/ 14672 h 281"/>
                                <a:gd name="T164" fmla="+- 0 4019 3744"/>
                                <a:gd name="T165" fmla="*/ T164 w 272"/>
                                <a:gd name="T166" fmla="+- 0 14669 14530"/>
                                <a:gd name="T167" fmla="*/ 14669 h 281"/>
                                <a:gd name="T168" fmla="+- 0 4019 3744"/>
                                <a:gd name="T169" fmla="*/ T168 w 272"/>
                                <a:gd name="T170" fmla="+- 0 14666 14530"/>
                                <a:gd name="T171" fmla="*/ 14666 h 281"/>
                                <a:gd name="T172" fmla="+- 0 4019 3744"/>
                                <a:gd name="T173" fmla="*/ T172 w 272"/>
                                <a:gd name="T174" fmla="+- 0 14664 14530"/>
                                <a:gd name="T175" fmla="*/ 14664 h 281"/>
                                <a:gd name="T176" fmla="+- 0 4019 3744"/>
                                <a:gd name="T177" fmla="*/ T176 w 272"/>
                                <a:gd name="T178" fmla="+- 0 14661 14530"/>
                                <a:gd name="T179" fmla="*/ 14661 h 281"/>
                                <a:gd name="T180" fmla="+- 0 4018 3744"/>
                                <a:gd name="T181" fmla="*/ T180 w 272"/>
                                <a:gd name="T182" fmla="+- 0 14659 14530"/>
                                <a:gd name="T183" fmla="*/ 14659 h 281"/>
                                <a:gd name="T184" fmla="+- 0 4016 3744"/>
                                <a:gd name="T185" fmla="*/ T184 w 272"/>
                                <a:gd name="T186" fmla="+- 0 14656 14530"/>
                                <a:gd name="T187" fmla="*/ 14656 h 281"/>
                                <a:gd name="T188" fmla="+- 0 4016 3744"/>
                                <a:gd name="T189" fmla="*/ T188 w 272"/>
                                <a:gd name="T190" fmla="+- 0 14655 14530"/>
                                <a:gd name="T191" fmla="*/ 14655 h 281"/>
                                <a:gd name="T192" fmla="+- 0 4014 3744"/>
                                <a:gd name="T193" fmla="*/ T192 w 272"/>
                                <a:gd name="T194" fmla="+- 0 14653 14530"/>
                                <a:gd name="T195" fmla="*/ 14653 h 281"/>
                                <a:gd name="T196" fmla="+- 0 4011 3744"/>
                                <a:gd name="T197" fmla="*/ T196 w 272"/>
                                <a:gd name="T198" fmla="+- 0 14652 14530"/>
                                <a:gd name="T199" fmla="*/ 14652 h 281"/>
                                <a:gd name="T200" fmla="+- 0 4009 3744"/>
                                <a:gd name="T201" fmla="*/ T200 w 272"/>
                                <a:gd name="T202" fmla="+- 0 14652 14530"/>
                                <a:gd name="T203" fmla="*/ 14652 h 281"/>
                                <a:gd name="T204" fmla="+- 0 3925 3744"/>
                                <a:gd name="T205" fmla="*/ T204 w 272"/>
                                <a:gd name="T206" fmla="+- 0 14628 14530"/>
                                <a:gd name="T207" fmla="*/ 14628 h 281"/>
                                <a:gd name="T208" fmla="+- 0 3924 3744"/>
                                <a:gd name="T209" fmla="*/ T208 w 272"/>
                                <a:gd name="T210" fmla="+- 0 14608 14530"/>
                                <a:gd name="T211" fmla="*/ 14608 h 281"/>
                                <a:gd name="T212" fmla="+- 0 3846 3744"/>
                                <a:gd name="T213" fmla="*/ T212 w 272"/>
                                <a:gd name="T214" fmla="+- 0 14608 14530"/>
                                <a:gd name="T215" fmla="*/ 14608 h 281"/>
                                <a:gd name="T216" fmla="+- 0 3787 3744"/>
                                <a:gd name="T217" fmla="*/ T216 w 272"/>
                                <a:gd name="T218" fmla="+- 0 14595 14530"/>
                                <a:gd name="T219" fmla="*/ 14595 h 281"/>
                                <a:gd name="T220" fmla="+- 0 3747 3744"/>
                                <a:gd name="T221" fmla="*/ T220 w 272"/>
                                <a:gd name="T222" fmla="+- 0 14595 14530"/>
                                <a:gd name="T223" fmla="*/ 14595 h 281"/>
                                <a:gd name="T224" fmla="+- 0 3747 3744"/>
                                <a:gd name="T225" fmla="*/ T224 w 272"/>
                                <a:gd name="T226" fmla="+- 0 14595 14530"/>
                                <a:gd name="T227" fmla="*/ 14595 h 281"/>
                                <a:gd name="T228" fmla="+- 0 3786 3744"/>
                                <a:gd name="T229" fmla="*/ T228 w 272"/>
                                <a:gd name="T230" fmla="+- 0 14595 14530"/>
                                <a:gd name="T231" fmla="*/ 14595 h 281"/>
                                <a:gd name="T232" fmla="+- 0 3761 3744"/>
                                <a:gd name="T233" fmla="*/ T232 w 272"/>
                                <a:gd name="T234" fmla="+- 0 14589 14530"/>
                                <a:gd name="T235" fmla="*/ 14589 h 281"/>
                                <a:gd name="T236" fmla="+- 0 3759 3744"/>
                                <a:gd name="T237" fmla="*/ T236 w 272"/>
                                <a:gd name="T238" fmla="+- 0 14589 14530"/>
                                <a:gd name="T239" fmla="*/ 14589 h 281"/>
                                <a:gd name="T240" fmla="+- 0 3756 3744"/>
                                <a:gd name="T241" fmla="*/ T240 w 272"/>
                                <a:gd name="T242" fmla="+- 0 14588 14530"/>
                                <a:gd name="T243" fmla="*/ 1458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2" y="58"/>
                                  </a:moveTo>
                                  <a:lnTo>
                                    <a:pt x="10" y="59"/>
                                  </a:lnTo>
                                  <a:lnTo>
                                    <a:pt x="9" y="60"/>
                                  </a:lnTo>
                                  <a:lnTo>
                                    <a:pt x="6" y="61"/>
                                  </a:lnTo>
                                  <a:lnTo>
                                    <a:pt x="5" y="63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2" y="68"/>
                                  </a:lnTo>
                                  <a:lnTo>
                                    <a:pt x="0" y="73"/>
                                  </a:lnTo>
                                  <a:lnTo>
                                    <a:pt x="1" y="74"/>
                                  </a:lnTo>
                                  <a:lnTo>
                                    <a:pt x="2" y="76"/>
                                  </a:lnTo>
                                  <a:lnTo>
                                    <a:pt x="3" y="78"/>
                                  </a:lnTo>
                                  <a:lnTo>
                                    <a:pt x="4" y="79"/>
                                  </a:lnTo>
                                  <a:lnTo>
                                    <a:pt x="4" y="80"/>
                                  </a:lnTo>
                                  <a:lnTo>
                                    <a:pt x="57" y="148"/>
                                  </a:lnTo>
                                  <a:lnTo>
                                    <a:pt x="14" y="222"/>
                                  </a:lnTo>
                                  <a:lnTo>
                                    <a:pt x="13" y="224"/>
                                  </a:lnTo>
                                  <a:lnTo>
                                    <a:pt x="12" y="227"/>
                                  </a:lnTo>
                                  <a:lnTo>
                                    <a:pt x="12" y="230"/>
                                  </a:lnTo>
                                  <a:lnTo>
                                    <a:pt x="12" y="232"/>
                                  </a:lnTo>
                                  <a:lnTo>
                                    <a:pt x="13" y="234"/>
                                  </a:lnTo>
                                  <a:lnTo>
                                    <a:pt x="14" y="237"/>
                                  </a:lnTo>
                                  <a:lnTo>
                                    <a:pt x="15" y="237"/>
                                  </a:lnTo>
                                  <a:lnTo>
                                    <a:pt x="17" y="240"/>
                                  </a:lnTo>
                                  <a:lnTo>
                                    <a:pt x="19" y="241"/>
                                  </a:lnTo>
                                  <a:lnTo>
                                    <a:pt x="24" y="243"/>
                                  </a:lnTo>
                                  <a:lnTo>
                                    <a:pt x="27" y="242"/>
                                  </a:lnTo>
                                  <a:lnTo>
                                    <a:pt x="30" y="241"/>
                                  </a:lnTo>
                                  <a:lnTo>
                                    <a:pt x="31" y="241"/>
                                  </a:lnTo>
                                  <a:lnTo>
                                    <a:pt x="111" y="212"/>
                                  </a:lnTo>
                                  <a:lnTo>
                                    <a:pt x="189" y="212"/>
                                  </a:lnTo>
                                  <a:lnTo>
                                    <a:pt x="188" y="181"/>
                                  </a:lnTo>
                                  <a:lnTo>
                                    <a:pt x="266" y="146"/>
                                  </a:lnTo>
                                  <a:lnTo>
                                    <a:pt x="268" y="146"/>
                                  </a:lnTo>
                                  <a:lnTo>
                                    <a:pt x="270" y="145"/>
                                  </a:lnTo>
                                  <a:lnTo>
                                    <a:pt x="271" y="144"/>
                                  </a:lnTo>
                                  <a:lnTo>
                                    <a:pt x="272" y="142"/>
                                  </a:lnTo>
                                  <a:lnTo>
                                    <a:pt x="273" y="142"/>
                                  </a:lnTo>
                                  <a:lnTo>
                                    <a:pt x="275" y="139"/>
                                  </a:lnTo>
                                  <a:lnTo>
                                    <a:pt x="275" y="136"/>
                                  </a:lnTo>
                                  <a:lnTo>
                                    <a:pt x="275" y="134"/>
                                  </a:lnTo>
                                  <a:lnTo>
                                    <a:pt x="275" y="131"/>
                                  </a:lnTo>
                                  <a:lnTo>
                                    <a:pt x="274" y="129"/>
                                  </a:lnTo>
                                  <a:lnTo>
                                    <a:pt x="272" y="126"/>
                                  </a:lnTo>
                                  <a:lnTo>
                                    <a:pt x="272" y="125"/>
                                  </a:lnTo>
                                  <a:lnTo>
                                    <a:pt x="270" y="123"/>
                                  </a:lnTo>
                                  <a:lnTo>
                                    <a:pt x="267" y="122"/>
                                  </a:lnTo>
                                  <a:lnTo>
                                    <a:pt x="265" y="122"/>
                                  </a:lnTo>
                                  <a:lnTo>
                                    <a:pt x="181" y="98"/>
                                  </a:lnTo>
                                  <a:lnTo>
                                    <a:pt x="180" y="78"/>
                                  </a:lnTo>
                                  <a:lnTo>
                                    <a:pt x="102" y="78"/>
                                  </a:lnTo>
                                  <a:lnTo>
                                    <a:pt x="43" y="65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42" y="65"/>
                                  </a:lnTo>
                                  <a:lnTo>
                                    <a:pt x="17" y="59"/>
                                  </a:lnTo>
                                  <a:lnTo>
                                    <a:pt x="15" y="59"/>
                                  </a:lnTo>
                                  <a:lnTo>
                                    <a:pt x="12" y="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32"/>
                          <wps:cNvSpPr>
                            <a:spLocks/>
                          </wps:cNvSpPr>
                          <wps:spPr bwMode="auto">
                            <a:xfrm>
                              <a:off x="3744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775 3744"/>
                                <a:gd name="T1" fmla="*/ T0 w 272"/>
                                <a:gd name="T2" fmla="+- 0 14771 14530"/>
                                <a:gd name="T3" fmla="*/ 14771 h 281"/>
                                <a:gd name="T4" fmla="+- 0 3774 3744"/>
                                <a:gd name="T5" fmla="*/ T4 w 272"/>
                                <a:gd name="T6" fmla="+- 0 14771 14530"/>
                                <a:gd name="T7" fmla="*/ 14771 h 281"/>
                                <a:gd name="T8" fmla="+- 0 3774 3744"/>
                                <a:gd name="T9" fmla="*/ T8 w 272"/>
                                <a:gd name="T10" fmla="+- 0 14771 14530"/>
                                <a:gd name="T11" fmla="*/ 1477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31" y="241"/>
                                  </a:moveTo>
                                  <a:lnTo>
                                    <a:pt x="30" y="2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31"/>
                          <wps:cNvSpPr>
                            <a:spLocks/>
                          </wps:cNvSpPr>
                          <wps:spPr bwMode="auto">
                            <a:xfrm>
                              <a:off x="3744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4012 3744"/>
                                <a:gd name="T1" fmla="*/ T0 w 272"/>
                                <a:gd name="T2" fmla="+- 0 14676 14530"/>
                                <a:gd name="T3" fmla="*/ 14676 h 281"/>
                                <a:gd name="T4" fmla="+- 0 4010 3744"/>
                                <a:gd name="T5" fmla="*/ T4 w 272"/>
                                <a:gd name="T6" fmla="+- 0 14676 14530"/>
                                <a:gd name="T7" fmla="*/ 14676 h 281"/>
                                <a:gd name="T8" fmla="+- 0 4011 3744"/>
                                <a:gd name="T9" fmla="*/ T8 w 272"/>
                                <a:gd name="T10" fmla="+- 0 14676 14530"/>
                                <a:gd name="T11" fmla="*/ 14676 h 281"/>
                                <a:gd name="T12" fmla="+- 0 4012 3744"/>
                                <a:gd name="T13" fmla="*/ T12 w 272"/>
                                <a:gd name="T14" fmla="+- 0 14676 14530"/>
                                <a:gd name="T15" fmla="*/ 1467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68" y="146"/>
                                  </a:move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  <a:lnTo>
                                    <a:pt x="268" y="1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30"/>
                          <wps:cNvSpPr>
                            <a:spLocks/>
                          </wps:cNvSpPr>
                          <wps:spPr bwMode="auto">
                            <a:xfrm>
                              <a:off x="3744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4017 3744"/>
                                <a:gd name="T1" fmla="*/ T0 w 272"/>
                                <a:gd name="T2" fmla="+- 0 14672 14530"/>
                                <a:gd name="T3" fmla="*/ 14672 h 281"/>
                                <a:gd name="T4" fmla="+- 0 4016 3744"/>
                                <a:gd name="T5" fmla="*/ T4 w 272"/>
                                <a:gd name="T6" fmla="+- 0 14672 14530"/>
                                <a:gd name="T7" fmla="*/ 14672 h 281"/>
                                <a:gd name="T8" fmla="+- 0 4017 3744"/>
                                <a:gd name="T9" fmla="*/ T8 w 272"/>
                                <a:gd name="T10" fmla="+- 0 14672 14530"/>
                                <a:gd name="T11" fmla="*/ 1467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73" y="142"/>
                                  </a:moveTo>
                                  <a:lnTo>
                                    <a:pt x="272" y="142"/>
                                  </a:lnTo>
                                  <a:lnTo>
                                    <a:pt x="273" y="1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29"/>
                          <wps:cNvSpPr>
                            <a:spLocks/>
                          </wps:cNvSpPr>
                          <wps:spPr bwMode="auto">
                            <a:xfrm>
                              <a:off x="3744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899 3744"/>
                                <a:gd name="T1" fmla="*/ T0 w 272"/>
                                <a:gd name="T2" fmla="+- 0 14531 14530"/>
                                <a:gd name="T3" fmla="*/ 14531 h 281"/>
                                <a:gd name="T4" fmla="+- 0 3897 3744"/>
                                <a:gd name="T5" fmla="*/ T4 w 272"/>
                                <a:gd name="T6" fmla="+- 0 14532 14530"/>
                                <a:gd name="T7" fmla="*/ 14532 h 281"/>
                                <a:gd name="T8" fmla="+- 0 3895 3744"/>
                                <a:gd name="T9" fmla="*/ T8 w 272"/>
                                <a:gd name="T10" fmla="+- 0 14533 14530"/>
                                <a:gd name="T11" fmla="*/ 14533 h 281"/>
                                <a:gd name="T12" fmla="+- 0 3893 3744"/>
                                <a:gd name="T13" fmla="*/ T12 w 272"/>
                                <a:gd name="T14" fmla="+- 0 14536 14530"/>
                                <a:gd name="T15" fmla="*/ 14536 h 281"/>
                                <a:gd name="T16" fmla="+- 0 3846 3744"/>
                                <a:gd name="T17" fmla="*/ T16 w 272"/>
                                <a:gd name="T18" fmla="+- 0 14608 14530"/>
                                <a:gd name="T19" fmla="*/ 14608 h 281"/>
                                <a:gd name="T20" fmla="+- 0 3924 3744"/>
                                <a:gd name="T21" fmla="*/ T20 w 272"/>
                                <a:gd name="T22" fmla="+- 0 14608 14530"/>
                                <a:gd name="T23" fmla="*/ 14608 h 281"/>
                                <a:gd name="T24" fmla="+- 0 3918 3744"/>
                                <a:gd name="T25" fmla="*/ T24 w 272"/>
                                <a:gd name="T26" fmla="+- 0 14542 14530"/>
                                <a:gd name="T27" fmla="*/ 14542 h 281"/>
                                <a:gd name="T28" fmla="+- 0 3914 3744"/>
                                <a:gd name="T29" fmla="*/ T28 w 272"/>
                                <a:gd name="T30" fmla="+- 0 14535 14530"/>
                                <a:gd name="T31" fmla="*/ 14535 h 281"/>
                                <a:gd name="T32" fmla="+- 0 3914 3744"/>
                                <a:gd name="T33" fmla="*/ T32 w 272"/>
                                <a:gd name="T34" fmla="+- 0 14534 14530"/>
                                <a:gd name="T35" fmla="*/ 14534 h 281"/>
                                <a:gd name="T36" fmla="+- 0 3913 3744"/>
                                <a:gd name="T37" fmla="*/ T36 w 272"/>
                                <a:gd name="T38" fmla="+- 0 14534 14530"/>
                                <a:gd name="T39" fmla="*/ 14534 h 281"/>
                                <a:gd name="T40" fmla="+- 0 3912 3744"/>
                                <a:gd name="T41" fmla="*/ T40 w 272"/>
                                <a:gd name="T42" fmla="+- 0 14533 14530"/>
                                <a:gd name="T43" fmla="*/ 14533 h 281"/>
                                <a:gd name="T44" fmla="+- 0 3910 3744"/>
                                <a:gd name="T45" fmla="*/ T44 w 272"/>
                                <a:gd name="T46" fmla="+- 0 14532 14530"/>
                                <a:gd name="T47" fmla="*/ 14532 h 281"/>
                                <a:gd name="T48" fmla="+- 0 3900 3744"/>
                                <a:gd name="T49" fmla="*/ T48 w 272"/>
                                <a:gd name="T50" fmla="+- 0 14532 14530"/>
                                <a:gd name="T51" fmla="*/ 14532 h 281"/>
                                <a:gd name="T52" fmla="+- 0 3899 3744"/>
                                <a:gd name="T53" fmla="*/ T52 w 272"/>
                                <a:gd name="T54" fmla="+- 0 14531 14530"/>
                                <a:gd name="T55" fmla="*/ 1453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5" y="1"/>
                                  </a:moveTo>
                                  <a:lnTo>
                                    <a:pt x="153" y="2"/>
                                  </a:lnTo>
                                  <a:lnTo>
                                    <a:pt x="151" y="3"/>
                                  </a:lnTo>
                                  <a:lnTo>
                                    <a:pt x="149" y="6"/>
                                  </a:lnTo>
                                  <a:lnTo>
                                    <a:pt x="102" y="78"/>
                                  </a:lnTo>
                                  <a:lnTo>
                                    <a:pt x="180" y="78"/>
                                  </a:lnTo>
                                  <a:lnTo>
                                    <a:pt x="174" y="12"/>
                                  </a:lnTo>
                                  <a:lnTo>
                                    <a:pt x="170" y="5"/>
                                  </a:lnTo>
                                  <a:lnTo>
                                    <a:pt x="170" y="4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68" y="3"/>
                                  </a:lnTo>
                                  <a:lnTo>
                                    <a:pt x="166" y="2"/>
                                  </a:lnTo>
                                  <a:lnTo>
                                    <a:pt x="156" y="2"/>
                                  </a:lnTo>
                                  <a:lnTo>
                                    <a:pt x="155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Freeform 28"/>
                          <wps:cNvSpPr>
                            <a:spLocks/>
                          </wps:cNvSpPr>
                          <wps:spPr bwMode="auto">
                            <a:xfrm>
                              <a:off x="3744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3903 3744"/>
                                <a:gd name="T1" fmla="*/ T0 w 272"/>
                                <a:gd name="T2" fmla="+- 0 14530 14530"/>
                                <a:gd name="T3" fmla="*/ 14530 h 281"/>
                                <a:gd name="T4" fmla="+- 0 3900 3744"/>
                                <a:gd name="T5" fmla="*/ T4 w 272"/>
                                <a:gd name="T6" fmla="+- 0 14531 14530"/>
                                <a:gd name="T7" fmla="*/ 14531 h 281"/>
                                <a:gd name="T8" fmla="+- 0 3900 3744"/>
                                <a:gd name="T9" fmla="*/ T8 w 272"/>
                                <a:gd name="T10" fmla="+- 0 14532 14530"/>
                                <a:gd name="T11" fmla="*/ 14532 h 281"/>
                                <a:gd name="T12" fmla="+- 0 3910 3744"/>
                                <a:gd name="T13" fmla="*/ T12 w 272"/>
                                <a:gd name="T14" fmla="+- 0 14532 14530"/>
                                <a:gd name="T15" fmla="*/ 14532 h 281"/>
                                <a:gd name="T16" fmla="+- 0 3910 3744"/>
                                <a:gd name="T17" fmla="*/ T16 w 272"/>
                                <a:gd name="T18" fmla="+- 0 14532 14530"/>
                                <a:gd name="T19" fmla="*/ 14532 h 281"/>
                                <a:gd name="T20" fmla="+- 0 3905 3744"/>
                                <a:gd name="T21" fmla="*/ T20 w 272"/>
                                <a:gd name="T22" fmla="+- 0 14530 14530"/>
                                <a:gd name="T23" fmla="*/ 14530 h 281"/>
                                <a:gd name="T24" fmla="+- 0 3903 3744"/>
                                <a:gd name="T25" fmla="*/ T24 w 272"/>
                                <a:gd name="T26" fmla="+- 0 14530 14530"/>
                                <a:gd name="T27" fmla="*/ 14530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9" y="0"/>
                                  </a:moveTo>
                                  <a:lnTo>
                                    <a:pt x="156" y="1"/>
                                  </a:lnTo>
                                  <a:lnTo>
                                    <a:pt x="156" y="2"/>
                                  </a:lnTo>
                                  <a:lnTo>
                                    <a:pt x="166" y="2"/>
                                  </a:lnTo>
                                  <a:lnTo>
                                    <a:pt x="161" y="0"/>
                                  </a:lnTo>
                                  <a:lnTo>
                                    <a:pt x="159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9"/>
                        <wpg:cNvGrpSpPr>
                          <a:grpSpLocks/>
                        </wpg:cNvGrpSpPr>
                        <wpg:grpSpPr bwMode="auto">
                          <a:xfrm>
                            <a:off x="5178" y="14253"/>
                            <a:ext cx="273" cy="281"/>
                            <a:chOff x="5178" y="14253"/>
                            <a:chExt cx="273" cy="281"/>
                          </a:xfrm>
                        </wpg:grpSpPr>
                        <wps:wsp>
                          <wps:cNvPr id="28" name="Freeform 26"/>
                          <wps:cNvSpPr>
                            <a:spLocks/>
                          </wps:cNvSpPr>
                          <wps:spPr bwMode="auto">
                            <a:xfrm>
                              <a:off x="5178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284 5178"/>
                                <a:gd name="T1" fmla="*/ T0 w 273"/>
                                <a:gd name="T2" fmla="+- 0 14533 14253"/>
                                <a:gd name="T3" fmla="*/ 14533 h 281"/>
                                <a:gd name="T4" fmla="+- 0 5273 5178"/>
                                <a:gd name="T5" fmla="*/ T4 w 273"/>
                                <a:gd name="T6" fmla="+- 0 14533 14253"/>
                                <a:gd name="T7" fmla="*/ 14533 h 281"/>
                                <a:gd name="T8" fmla="+- 0 5276 5178"/>
                                <a:gd name="T9" fmla="*/ T8 w 273"/>
                                <a:gd name="T10" fmla="+- 0 14534 14253"/>
                                <a:gd name="T11" fmla="*/ 14534 h 281"/>
                                <a:gd name="T12" fmla="+- 0 5278 5178"/>
                                <a:gd name="T13" fmla="*/ T12 w 273"/>
                                <a:gd name="T14" fmla="+- 0 14535 14253"/>
                                <a:gd name="T15" fmla="*/ 14535 h 281"/>
                                <a:gd name="T16" fmla="+- 0 5284 5178"/>
                                <a:gd name="T17" fmla="*/ T16 w 273"/>
                                <a:gd name="T18" fmla="+- 0 14533 14253"/>
                                <a:gd name="T19" fmla="*/ 14533 h 281"/>
                                <a:gd name="T20" fmla="+- 0 5284 5178"/>
                                <a:gd name="T21" fmla="*/ T20 w 273"/>
                                <a:gd name="T22" fmla="+- 0 14533 14253"/>
                                <a:gd name="T23" fmla="*/ 1453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06" y="280"/>
                                  </a:moveTo>
                                  <a:lnTo>
                                    <a:pt x="95" y="280"/>
                                  </a:lnTo>
                                  <a:lnTo>
                                    <a:pt x="98" y="281"/>
                                  </a:lnTo>
                                  <a:lnTo>
                                    <a:pt x="100" y="282"/>
                                  </a:lnTo>
                                  <a:lnTo>
                                    <a:pt x="106" y="28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5"/>
                          <wps:cNvSpPr>
                            <a:spLocks/>
                          </wps:cNvSpPr>
                          <wps:spPr bwMode="auto">
                            <a:xfrm>
                              <a:off x="5178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399 5178"/>
                                <a:gd name="T1" fmla="*/ T0 w 273"/>
                                <a:gd name="T2" fmla="+- 0 14397 14253"/>
                                <a:gd name="T3" fmla="*/ 14397 h 281"/>
                                <a:gd name="T4" fmla="+- 0 5181 5178"/>
                                <a:gd name="T5" fmla="*/ T4 w 273"/>
                                <a:gd name="T6" fmla="+- 0 14397 14253"/>
                                <a:gd name="T7" fmla="*/ 14397 h 281"/>
                                <a:gd name="T8" fmla="+- 0 5183 5178"/>
                                <a:gd name="T9" fmla="*/ T8 w 273"/>
                                <a:gd name="T10" fmla="+- 0 14398 14253"/>
                                <a:gd name="T11" fmla="*/ 14398 h 281"/>
                                <a:gd name="T12" fmla="+- 0 5185 5178"/>
                                <a:gd name="T13" fmla="*/ T12 w 273"/>
                                <a:gd name="T14" fmla="+- 0 14400 14253"/>
                                <a:gd name="T15" fmla="*/ 14400 h 281"/>
                                <a:gd name="T16" fmla="+- 0 5186 5178"/>
                                <a:gd name="T17" fmla="*/ T16 w 273"/>
                                <a:gd name="T18" fmla="+- 0 14400 14253"/>
                                <a:gd name="T19" fmla="*/ 14400 h 281"/>
                                <a:gd name="T20" fmla="+- 0 5186 5178"/>
                                <a:gd name="T21" fmla="*/ T20 w 273"/>
                                <a:gd name="T22" fmla="+- 0 14401 14253"/>
                                <a:gd name="T23" fmla="*/ 14401 h 281"/>
                                <a:gd name="T24" fmla="+- 0 5266 5178"/>
                                <a:gd name="T25" fmla="*/ T24 w 273"/>
                                <a:gd name="T26" fmla="+- 0 14434 14253"/>
                                <a:gd name="T27" fmla="*/ 14434 h 281"/>
                                <a:gd name="T28" fmla="+- 0 5265 5178"/>
                                <a:gd name="T29" fmla="*/ T28 w 273"/>
                                <a:gd name="T30" fmla="+- 0 14520 14253"/>
                                <a:gd name="T31" fmla="*/ 14520 h 281"/>
                                <a:gd name="T32" fmla="+- 0 5264 5178"/>
                                <a:gd name="T33" fmla="*/ T32 w 273"/>
                                <a:gd name="T34" fmla="+- 0 14523 14253"/>
                                <a:gd name="T35" fmla="*/ 14523 h 281"/>
                                <a:gd name="T36" fmla="+- 0 5265 5178"/>
                                <a:gd name="T37" fmla="*/ T36 w 273"/>
                                <a:gd name="T38" fmla="+- 0 14526 14253"/>
                                <a:gd name="T39" fmla="*/ 14526 h 281"/>
                                <a:gd name="T40" fmla="+- 0 5267 5178"/>
                                <a:gd name="T41" fmla="*/ T40 w 273"/>
                                <a:gd name="T42" fmla="+- 0 14528 14253"/>
                                <a:gd name="T43" fmla="*/ 14528 h 281"/>
                                <a:gd name="T44" fmla="+- 0 5267 5178"/>
                                <a:gd name="T45" fmla="*/ T44 w 273"/>
                                <a:gd name="T46" fmla="+- 0 14529 14253"/>
                                <a:gd name="T47" fmla="*/ 14529 h 281"/>
                                <a:gd name="T48" fmla="+- 0 5268 5178"/>
                                <a:gd name="T49" fmla="*/ T48 w 273"/>
                                <a:gd name="T50" fmla="+- 0 14530 14253"/>
                                <a:gd name="T51" fmla="*/ 14530 h 281"/>
                                <a:gd name="T52" fmla="+- 0 5269 5178"/>
                                <a:gd name="T53" fmla="*/ T52 w 273"/>
                                <a:gd name="T54" fmla="+- 0 14531 14253"/>
                                <a:gd name="T55" fmla="*/ 14531 h 281"/>
                                <a:gd name="T56" fmla="+- 0 5272 5178"/>
                                <a:gd name="T57" fmla="*/ T56 w 273"/>
                                <a:gd name="T58" fmla="+- 0 14533 14253"/>
                                <a:gd name="T59" fmla="*/ 14533 h 281"/>
                                <a:gd name="T60" fmla="+- 0 5273 5178"/>
                                <a:gd name="T61" fmla="*/ T60 w 273"/>
                                <a:gd name="T62" fmla="+- 0 14533 14253"/>
                                <a:gd name="T63" fmla="*/ 14533 h 281"/>
                                <a:gd name="T64" fmla="+- 0 5284 5178"/>
                                <a:gd name="T65" fmla="*/ T64 w 273"/>
                                <a:gd name="T66" fmla="+- 0 14533 14253"/>
                                <a:gd name="T67" fmla="*/ 14533 h 281"/>
                                <a:gd name="T68" fmla="+- 0 5286 5178"/>
                                <a:gd name="T69" fmla="*/ T68 w 273"/>
                                <a:gd name="T70" fmla="+- 0 14532 14253"/>
                                <a:gd name="T71" fmla="*/ 14532 h 281"/>
                                <a:gd name="T72" fmla="+- 0 5287 5178"/>
                                <a:gd name="T73" fmla="*/ T72 w 273"/>
                                <a:gd name="T74" fmla="+- 0 14529 14253"/>
                                <a:gd name="T75" fmla="*/ 14529 h 281"/>
                                <a:gd name="T76" fmla="+- 0 5288 5178"/>
                                <a:gd name="T77" fmla="*/ T76 w 273"/>
                                <a:gd name="T78" fmla="+- 0 14529 14253"/>
                                <a:gd name="T79" fmla="*/ 14529 h 281"/>
                                <a:gd name="T80" fmla="+- 0 5288 5178"/>
                                <a:gd name="T81" fmla="*/ T80 w 273"/>
                                <a:gd name="T82" fmla="+- 0 14528 14253"/>
                                <a:gd name="T83" fmla="*/ 14528 h 281"/>
                                <a:gd name="T84" fmla="+- 0 5344 5178"/>
                                <a:gd name="T85" fmla="*/ T84 w 273"/>
                                <a:gd name="T86" fmla="+- 0 14464 14253"/>
                                <a:gd name="T87" fmla="*/ 14464 h 281"/>
                                <a:gd name="T88" fmla="+- 0 5436 5178"/>
                                <a:gd name="T89" fmla="*/ T88 w 273"/>
                                <a:gd name="T90" fmla="+- 0 14464 14253"/>
                                <a:gd name="T91" fmla="*/ 14464 h 281"/>
                                <a:gd name="T92" fmla="+- 0 5397 5178"/>
                                <a:gd name="T93" fmla="*/ T92 w 273"/>
                                <a:gd name="T94" fmla="+- 0 14400 14253"/>
                                <a:gd name="T95" fmla="*/ 14400 h 281"/>
                                <a:gd name="T96" fmla="+- 0 5399 5178"/>
                                <a:gd name="T97" fmla="*/ T96 w 273"/>
                                <a:gd name="T98" fmla="+- 0 14397 14253"/>
                                <a:gd name="T99" fmla="*/ 14397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21" y="144"/>
                                  </a:moveTo>
                                  <a:lnTo>
                                    <a:pt x="3" y="144"/>
                                  </a:lnTo>
                                  <a:lnTo>
                                    <a:pt x="5" y="145"/>
                                  </a:lnTo>
                                  <a:lnTo>
                                    <a:pt x="7" y="147"/>
                                  </a:lnTo>
                                  <a:lnTo>
                                    <a:pt x="8" y="147"/>
                                  </a:lnTo>
                                  <a:lnTo>
                                    <a:pt x="8" y="148"/>
                                  </a:lnTo>
                                  <a:lnTo>
                                    <a:pt x="88" y="181"/>
                                  </a:lnTo>
                                  <a:lnTo>
                                    <a:pt x="87" y="267"/>
                                  </a:lnTo>
                                  <a:lnTo>
                                    <a:pt x="86" y="270"/>
                                  </a:lnTo>
                                  <a:lnTo>
                                    <a:pt x="87" y="273"/>
                                  </a:lnTo>
                                  <a:lnTo>
                                    <a:pt x="89" y="275"/>
                                  </a:lnTo>
                                  <a:lnTo>
                                    <a:pt x="89" y="276"/>
                                  </a:lnTo>
                                  <a:lnTo>
                                    <a:pt x="90" y="277"/>
                                  </a:lnTo>
                                  <a:lnTo>
                                    <a:pt x="91" y="278"/>
                                  </a:lnTo>
                                  <a:lnTo>
                                    <a:pt x="94" y="280"/>
                                  </a:lnTo>
                                  <a:lnTo>
                                    <a:pt x="95" y="280"/>
                                  </a:lnTo>
                                  <a:lnTo>
                                    <a:pt x="106" y="280"/>
                                  </a:lnTo>
                                  <a:lnTo>
                                    <a:pt x="108" y="279"/>
                                  </a:lnTo>
                                  <a:lnTo>
                                    <a:pt x="109" y="276"/>
                                  </a:lnTo>
                                  <a:lnTo>
                                    <a:pt x="110" y="276"/>
                                  </a:lnTo>
                                  <a:lnTo>
                                    <a:pt x="110" y="275"/>
                                  </a:lnTo>
                                  <a:lnTo>
                                    <a:pt x="166" y="211"/>
                                  </a:lnTo>
                                  <a:lnTo>
                                    <a:pt x="258" y="211"/>
                                  </a:lnTo>
                                  <a:lnTo>
                                    <a:pt x="219" y="147"/>
                                  </a:lnTo>
                                  <a:lnTo>
                                    <a:pt x="221" y="144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4"/>
                          <wps:cNvSpPr>
                            <a:spLocks/>
                          </wps:cNvSpPr>
                          <wps:spPr bwMode="auto">
                            <a:xfrm>
                              <a:off x="5178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436 5178"/>
                                <a:gd name="T1" fmla="*/ T0 w 273"/>
                                <a:gd name="T2" fmla="+- 0 14492 14253"/>
                                <a:gd name="T3" fmla="*/ 14492 h 281"/>
                                <a:gd name="T4" fmla="+- 0 5425 5178"/>
                                <a:gd name="T5" fmla="*/ T4 w 273"/>
                                <a:gd name="T6" fmla="+- 0 14492 14253"/>
                                <a:gd name="T7" fmla="*/ 14492 h 281"/>
                                <a:gd name="T8" fmla="+- 0 5425 5178"/>
                                <a:gd name="T9" fmla="*/ T8 w 273"/>
                                <a:gd name="T10" fmla="+- 0 14493 14253"/>
                                <a:gd name="T11" fmla="*/ 14493 h 281"/>
                                <a:gd name="T12" fmla="+- 0 5428 5178"/>
                                <a:gd name="T13" fmla="*/ T12 w 273"/>
                                <a:gd name="T14" fmla="+- 0 14494 14253"/>
                                <a:gd name="T15" fmla="*/ 14494 h 281"/>
                                <a:gd name="T16" fmla="+- 0 5430 5178"/>
                                <a:gd name="T17" fmla="*/ T16 w 273"/>
                                <a:gd name="T18" fmla="+- 0 14494 14253"/>
                                <a:gd name="T19" fmla="*/ 14494 h 281"/>
                                <a:gd name="T20" fmla="+- 0 5433 5178"/>
                                <a:gd name="T21" fmla="*/ T20 w 273"/>
                                <a:gd name="T22" fmla="+- 0 14493 14253"/>
                                <a:gd name="T23" fmla="*/ 14493 h 281"/>
                                <a:gd name="T24" fmla="+- 0 5436 5178"/>
                                <a:gd name="T25" fmla="*/ T24 w 273"/>
                                <a:gd name="T26" fmla="+- 0 14492 14253"/>
                                <a:gd name="T27" fmla="*/ 14492 h 281"/>
                                <a:gd name="T28" fmla="+- 0 5436 5178"/>
                                <a:gd name="T29" fmla="*/ T28 w 273"/>
                                <a:gd name="T30" fmla="+- 0 14492 14253"/>
                                <a:gd name="T31" fmla="*/ 1449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8" y="239"/>
                                  </a:moveTo>
                                  <a:lnTo>
                                    <a:pt x="247" y="239"/>
                                  </a:lnTo>
                                  <a:lnTo>
                                    <a:pt x="247" y="240"/>
                                  </a:lnTo>
                                  <a:lnTo>
                                    <a:pt x="250" y="241"/>
                                  </a:lnTo>
                                  <a:lnTo>
                                    <a:pt x="252" y="241"/>
                                  </a:lnTo>
                                  <a:lnTo>
                                    <a:pt x="255" y="240"/>
                                  </a:lnTo>
                                  <a:lnTo>
                                    <a:pt x="258" y="239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23"/>
                          <wps:cNvSpPr>
                            <a:spLocks/>
                          </wps:cNvSpPr>
                          <wps:spPr bwMode="auto">
                            <a:xfrm>
                              <a:off x="5178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436 5178"/>
                                <a:gd name="T1" fmla="*/ T0 w 273"/>
                                <a:gd name="T2" fmla="+- 0 14464 14253"/>
                                <a:gd name="T3" fmla="*/ 14464 h 281"/>
                                <a:gd name="T4" fmla="+- 0 5344 5178"/>
                                <a:gd name="T5" fmla="*/ T4 w 273"/>
                                <a:gd name="T6" fmla="+- 0 14464 14253"/>
                                <a:gd name="T7" fmla="*/ 14464 h 281"/>
                                <a:gd name="T8" fmla="+- 0 5423 5178"/>
                                <a:gd name="T9" fmla="*/ T8 w 273"/>
                                <a:gd name="T10" fmla="+- 0 14492 14253"/>
                                <a:gd name="T11" fmla="*/ 14492 h 281"/>
                                <a:gd name="T12" fmla="+- 0 5424 5178"/>
                                <a:gd name="T13" fmla="*/ T12 w 273"/>
                                <a:gd name="T14" fmla="+- 0 14492 14253"/>
                                <a:gd name="T15" fmla="*/ 14492 h 281"/>
                                <a:gd name="T16" fmla="+- 0 5425 5178"/>
                                <a:gd name="T17" fmla="*/ T16 w 273"/>
                                <a:gd name="T18" fmla="+- 0 14492 14253"/>
                                <a:gd name="T19" fmla="*/ 14492 h 281"/>
                                <a:gd name="T20" fmla="+- 0 5436 5178"/>
                                <a:gd name="T21" fmla="*/ T20 w 273"/>
                                <a:gd name="T22" fmla="+- 0 14492 14253"/>
                                <a:gd name="T23" fmla="*/ 14492 h 281"/>
                                <a:gd name="T24" fmla="+- 0 5438 5178"/>
                                <a:gd name="T25" fmla="*/ T24 w 273"/>
                                <a:gd name="T26" fmla="+- 0 14491 14253"/>
                                <a:gd name="T27" fmla="*/ 14491 h 281"/>
                                <a:gd name="T28" fmla="+- 0 5440 5178"/>
                                <a:gd name="T29" fmla="*/ T28 w 273"/>
                                <a:gd name="T30" fmla="+- 0 14488 14253"/>
                                <a:gd name="T31" fmla="*/ 14488 h 281"/>
                                <a:gd name="T32" fmla="+- 0 5440 5178"/>
                                <a:gd name="T33" fmla="*/ T32 w 273"/>
                                <a:gd name="T34" fmla="+- 0 14487 14253"/>
                                <a:gd name="T35" fmla="*/ 14487 h 281"/>
                                <a:gd name="T36" fmla="+- 0 5441 5178"/>
                                <a:gd name="T37" fmla="*/ T36 w 273"/>
                                <a:gd name="T38" fmla="+- 0 14485 14253"/>
                                <a:gd name="T39" fmla="*/ 14485 h 281"/>
                                <a:gd name="T40" fmla="+- 0 5442 5178"/>
                                <a:gd name="T41" fmla="*/ T40 w 273"/>
                                <a:gd name="T42" fmla="+- 0 14483 14253"/>
                                <a:gd name="T43" fmla="*/ 14483 h 281"/>
                                <a:gd name="T44" fmla="+- 0 5442 5178"/>
                                <a:gd name="T45" fmla="*/ T44 w 273"/>
                                <a:gd name="T46" fmla="+- 0 14482 14253"/>
                                <a:gd name="T47" fmla="*/ 14482 h 281"/>
                                <a:gd name="T48" fmla="+- 0 5443 5178"/>
                                <a:gd name="T49" fmla="*/ T48 w 273"/>
                                <a:gd name="T50" fmla="+- 0 14481 14253"/>
                                <a:gd name="T51" fmla="*/ 14481 h 281"/>
                                <a:gd name="T52" fmla="+- 0 5443 5178"/>
                                <a:gd name="T53" fmla="*/ T52 w 273"/>
                                <a:gd name="T54" fmla="+- 0 14478 14253"/>
                                <a:gd name="T55" fmla="*/ 14478 h 281"/>
                                <a:gd name="T56" fmla="+- 0 5443 5178"/>
                                <a:gd name="T57" fmla="*/ T56 w 273"/>
                                <a:gd name="T58" fmla="+- 0 14475 14253"/>
                                <a:gd name="T59" fmla="*/ 14475 h 281"/>
                                <a:gd name="T60" fmla="+- 0 5441 5178"/>
                                <a:gd name="T61" fmla="*/ T60 w 273"/>
                                <a:gd name="T62" fmla="+- 0 14473 14253"/>
                                <a:gd name="T63" fmla="*/ 14473 h 281"/>
                                <a:gd name="T64" fmla="+- 0 5436 5178"/>
                                <a:gd name="T65" fmla="*/ T64 w 273"/>
                                <a:gd name="T66" fmla="+- 0 14464 14253"/>
                                <a:gd name="T67" fmla="*/ 14464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58" y="211"/>
                                  </a:moveTo>
                                  <a:lnTo>
                                    <a:pt x="166" y="211"/>
                                  </a:lnTo>
                                  <a:lnTo>
                                    <a:pt x="245" y="239"/>
                                  </a:lnTo>
                                  <a:lnTo>
                                    <a:pt x="246" y="239"/>
                                  </a:lnTo>
                                  <a:lnTo>
                                    <a:pt x="247" y="239"/>
                                  </a:lnTo>
                                  <a:lnTo>
                                    <a:pt x="258" y="239"/>
                                  </a:lnTo>
                                  <a:lnTo>
                                    <a:pt x="260" y="238"/>
                                  </a:lnTo>
                                  <a:lnTo>
                                    <a:pt x="262" y="235"/>
                                  </a:lnTo>
                                  <a:lnTo>
                                    <a:pt x="262" y="234"/>
                                  </a:lnTo>
                                  <a:lnTo>
                                    <a:pt x="263" y="232"/>
                                  </a:lnTo>
                                  <a:lnTo>
                                    <a:pt x="264" y="230"/>
                                  </a:lnTo>
                                  <a:lnTo>
                                    <a:pt x="264" y="229"/>
                                  </a:lnTo>
                                  <a:lnTo>
                                    <a:pt x="265" y="228"/>
                                  </a:lnTo>
                                  <a:lnTo>
                                    <a:pt x="265" y="225"/>
                                  </a:lnTo>
                                  <a:lnTo>
                                    <a:pt x="265" y="222"/>
                                  </a:lnTo>
                                  <a:lnTo>
                                    <a:pt x="263" y="220"/>
                                  </a:lnTo>
                                  <a:lnTo>
                                    <a:pt x="258" y="2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22"/>
                          <wps:cNvSpPr>
                            <a:spLocks/>
                          </wps:cNvSpPr>
                          <wps:spPr bwMode="auto">
                            <a:xfrm>
                              <a:off x="5178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290 5178"/>
                                <a:gd name="T1" fmla="*/ T0 w 273"/>
                                <a:gd name="T2" fmla="+- 0 14253 14253"/>
                                <a:gd name="T3" fmla="*/ 14253 h 281"/>
                                <a:gd name="T4" fmla="+- 0 5285 5178"/>
                                <a:gd name="T5" fmla="*/ T4 w 273"/>
                                <a:gd name="T6" fmla="+- 0 14255 14253"/>
                                <a:gd name="T7" fmla="*/ 14255 h 281"/>
                                <a:gd name="T8" fmla="+- 0 5283 5178"/>
                                <a:gd name="T9" fmla="*/ T8 w 273"/>
                                <a:gd name="T10" fmla="+- 0 14256 14253"/>
                                <a:gd name="T11" fmla="*/ 14256 h 281"/>
                                <a:gd name="T12" fmla="+- 0 5281 5178"/>
                                <a:gd name="T13" fmla="*/ T12 w 273"/>
                                <a:gd name="T14" fmla="+- 0 14258 14253"/>
                                <a:gd name="T15" fmla="*/ 14258 h 281"/>
                                <a:gd name="T16" fmla="+- 0 5281 5178"/>
                                <a:gd name="T17" fmla="*/ T16 w 273"/>
                                <a:gd name="T18" fmla="+- 0 14258 14253"/>
                                <a:gd name="T19" fmla="*/ 14258 h 281"/>
                                <a:gd name="T20" fmla="+- 0 5280 5178"/>
                                <a:gd name="T21" fmla="*/ T20 w 273"/>
                                <a:gd name="T22" fmla="+- 0 14258 14253"/>
                                <a:gd name="T23" fmla="*/ 14258 h 281"/>
                                <a:gd name="T24" fmla="+- 0 5279 5178"/>
                                <a:gd name="T25" fmla="*/ T24 w 273"/>
                                <a:gd name="T26" fmla="+- 0 14260 14253"/>
                                <a:gd name="T27" fmla="*/ 14260 h 281"/>
                                <a:gd name="T28" fmla="+- 0 5278 5178"/>
                                <a:gd name="T29" fmla="*/ T28 w 273"/>
                                <a:gd name="T30" fmla="+- 0 14262 14253"/>
                                <a:gd name="T31" fmla="*/ 14262 h 281"/>
                                <a:gd name="T32" fmla="+- 0 5278 5178"/>
                                <a:gd name="T33" fmla="*/ T32 w 273"/>
                                <a:gd name="T34" fmla="+- 0 14265 14253"/>
                                <a:gd name="T35" fmla="*/ 14265 h 281"/>
                                <a:gd name="T36" fmla="+- 0 5271 5178"/>
                                <a:gd name="T37" fmla="*/ T36 w 273"/>
                                <a:gd name="T38" fmla="+- 0 14351 14253"/>
                                <a:gd name="T39" fmla="*/ 14351 h 281"/>
                                <a:gd name="T40" fmla="+- 0 5188 5178"/>
                                <a:gd name="T41" fmla="*/ T40 w 273"/>
                                <a:gd name="T42" fmla="+- 0 14376 14253"/>
                                <a:gd name="T43" fmla="*/ 14376 h 281"/>
                                <a:gd name="T44" fmla="+- 0 5186 5178"/>
                                <a:gd name="T45" fmla="*/ T44 w 273"/>
                                <a:gd name="T46" fmla="+- 0 14377 14253"/>
                                <a:gd name="T47" fmla="*/ 14377 h 281"/>
                                <a:gd name="T48" fmla="+- 0 5183 5178"/>
                                <a:gd name="T49" fmla="*/ T48 w 273"/>
                                <a:gd name="T50" fmla="+- 0 14378 14253"/>
                                <a:gd name="T51" fmla="*/ 14378 h 281"/>
                                <a:gd name="T52" fmla="+- 0 5182 5178"/>
                                <a:gd name="T53" fmla="*/ T52 w 273"/>
                                <a:gd name="T54" fmla="+- 0 14380 14253"/>
                                <a:gd name="T55" fmla="*/ 14380 h 281"/>
                                <a:gd name="T56" fmla="+- 0 5181 5178"/>
                                <a:gd name="T57" fmla="*/ T56 w 273"/>
                                <a:gd name="T58" fmla="+- 0 14381 14253"/>
                                <a:gd name="T59" fmla="*/ 14381 h 281"/>
                                <a:gd name="T60" fmla="+- 0 5180 5178"/>
                                <a:gd name="T61" fmla="*/ T60 w 273"/>
                                <a:gd name="T62" fmla="+- 0 14383 14253"/>
                                <a:gd name="T63" fmla="*/ 14383 h 281"/>
                                <a:gd name="T64" fmla="+- 0 5179 5178"/>
                                <a:gd name="T65" fmla="*/ T64 w 273"/>
                                <a:gd name="T66" fmla="+- 0 14386 14253"/>
                                <a:gd name="T67" fmla="*/ 14386 h 281"/>
                                <a:gd name="T68" fmla="+- 0 5179 5178"/>
                                <a:gd name="T69" fmla="*/ T68 w 273"/>
                                <a:gd name="T70" fmla="+- 0 14388 14253"/>
                                <a:gd name="T71" fmla="*/ 14388 h 281"/>
                                <a:gd name="T72" fmla="+- 0 5178 5178"/>
                                <a:gd name="T73" fmla="*/ T72 w 273"/>
                                <a:gd name="T74" fmla="+- 0 14388 14253"/>
                                <a:gd name="T75" fmla="*/ 14388 h 281"/>
                                <a:gd name="T76" fmla="+- 0 5178 5178"/>
                                <a:gd name="T77" fmla="*/ T76 w 273"/>
                                <a:gd name="T78" fmla="+- 0 14389 14253"/>
                                <a:gd name="T79" fmla="*/ 14389 h 281"/>
                                <a:gd name="T80" fmla="+- 0 5180 5178"/>
                                <a:gd name="T81" fmla="*/ T80 w 273"/>
                                <a:gd name="T82" fmla="+- 0 14397 14253"/>
                                <a:gd name="T83" fmla="*/ 14397 h 281"/>
                                <a:gd name="T84" fmla="+- 0 5181 5178"/>
                                <a:gd name="T85" fmla="*/ T84 w 273"/>
                                <a:gd name="T86" fmla="+- 0 14397 14253"/>
                                <a:gd name="T87" fmla="*/ 14397 h 281"/>
                                <a:gd name="T88" fmla="+- 0 5399 5178"/>
                                <a:gd name="T89" fmla="*/ T88 w 273"/>
                                <a:gd name="T90" fmla="+- 0 14397 14253"/>
                                <a:gd name="T91" fmla="*/ 14397 h 281"/>
                                <a:gd name="T92" fmla="+- 0 5448 5178"/>
                                <a:gd name="T93" fmla="*/ T92 w 273"/>
                                <a:gd name="T94" fmla="+- 0 14331 14253"/>
                                <a:gd name="T95" fmla="*/ 14331 h 281"/>
                                <a:gd name="T96" fmla="+- 0 5449 5178"/>
                                <a:gd name="T97" fmla="*/ T96 w 273"/>
                                <a:gd name="T98" fmla="+- 0 14331 14253"/>
                                <a:gd name="T99" fmla="*/ 14331 h 281"/>
                                <a:gd name="T100" fmla="+- 0 5449 5178"/>
                                <a:gd name="T101" fmla="*/ T100 w 273"/>
                                <a:gd name="T102" fmla="+- 0 14330 14253"/>
                                <a:gd name="T103" fmla="*/ 14330 h 281"/>
                                <a:gd name="T104" fmla="+- 0 5350 5178"/>
                                <a:gd name="T105" fmla="*/ T104 w 273"/>
                                <a:gd name="T106" fmla="+- 0 14330 14253"/>
                                <a:gd name="T107" fmla="*/ 14330 h 281"/>
                                <a:gd name="T108" fmla="+- 0 5303 5178"/>
                                <a:gd name="T109" fmla="*/ T108 w 273"/>
                                <a:gd name="T110" fmla="+- 0 14259 14253"/>
                                <a:gd name="T111" fmla="*/ 14259 h 281"/>
                                <a:gd name="T112" fmla="+- 0 5300 5178"/>
                                <a:gd name="T113" fmla="*/ T112 w 273"/>
                                <a:gd name="T114" fmla="+- 0 14256 14253"/>
                                <a:gd name="T115" fmla="*/ 14256 h 281"/>
                                <a:gd name="T116" fmla="+- 0 5298 5178"/>
                                <a:gd name="T117" fmla="*/ T116 w 273"/>
                                <a:gd name="T118" fmla="+- 0 14255 14253"/>
                                <a:gd name="T119" fmla="*/ 14255 h 281"/>
                                <a:gd name="T120" fmla="+- 0 5296 5178"/>
                                <a:gd name="T121" fmla="*/ T120 w 273"/>
                                <a:gd name="T122" fmla="+- 0 14255 14253"/>
                                <a:gd name="T123" fmla="*/ 14255 h 281"/>
                                <a:gd name="T124" fmla="+- 0 5295 5178"/>
                                <a:gd name="T125" fmla="*/ T124 w 273"/>
                                <a:gd name="T126" fmla="+- 0 14255 14253"/>
                                <a:gd name="T127" fmla="*/ 14255 h 281"/>
                                <a:gd name="T128" fmla="+- 0 5295 5178"/>
                                <a:gd name="T129" fmla="*/ T128 w 273"/>
                                <a:gd name="T130" fmla="+- 0 14254 14253"/>
                                <a:gd name="T131" fmla="*/ 14254 h 281"/>
                                <a:gd name="T132" fmla="+- 0 5294 5178"/>
                                <a:gd name="T133" fmla="*/ T132 w 273"/>
                                <a:gd name="T134" fmla="+- 0 14254 14253"/>
                                <a:gd name="T135" fmla="*/ 14254 h 281"/>
                                <a:gd name="T136" fmla="+- 0 5292 5178"/>
                                <a:gd name="T137" fmla="*/ T136 w 273"/>
                                <a:gd name="T138" fmla="+- 0 14254 14253"/>
                                <a:gd name="T139" fmla="*/ 14254 h 281"/>
                                <a:gd name="T140" fmla="+- 0 5290 5178"/>
                                <a:gd name="T141" fmla="*/ T140 w 273"/>
                                <a:gd name="T142" fmla="+- 0 14253 14253"/>
                                <a:gd name="T143" fmla="*/ 1425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2" y="0"/>
                                  </a:moveTo>
                                  <a:lnTo>
                                    <a:pt x="107" y="2"/>
                                  </a:lnTo>
                                  <a:lnTo>
                                    <a:pt x="105" y="3"/>
                                  </a:lnTo>
                                  <a:lnTo>
                                    <a:pt x="103" y="5"/>
                                  </a:lnTo>
                                  <a:lnTo>
                                    <a:pt x="102" y="5"/>
                                  </a:lnTo>
                                  <a:lnTo>
                                    <a:pt x="101" y="7"/>
                                  </a:lnTo>
                                  <a:lnTo>
                                    <a:pt x="100" y="9"/>
                                  </a:lnTo>
                                  <a:lnTo>
                                    <a:pt x="100" y="12"/>
                                  </a:lnTo>
                                  <a:lnTo>
                                    <a:pt x="93" y="98"/>
                                  </a:lnTo>
                                  <a:lnTo>
                                    <a:pt x="10" y="123"/>
                                  </a:lnTo>
                                  <a:lnTo>
                                    <a:pt x="8" y="124"/>
                                  </a:lnTo>
                                  <a:lnTo>
                                    <a:pt x="5" y="125"/>
                                  </a:lnTo>
                                  <a:lnTo>
                                    <a:pt x="4" y="127"/>
                                  </a:lnTo>
                                  <a:lnTo>
                                    <a:pt x="3" y="128"/>
                                  </a:lnTo>
                                  <a:lnTo>
                                    <a:pt x="2" y="130"/>
                                  </a:lnTo>
                                  <a:lnTo>
                                    <a:pt x="1" y="133"/>
                                  </a:lnTo>
                                  <a:lnTo>
                                    <a:pt x="1" y="135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0" y="136"/>
                                  </a:lnTo>
                                  <a:lnTo>
                                    <a:pt x="2" y="144"/>
                                  </a:lnTo>
                                  <a:lnTo>
                                    <a:pt x="3" y="144"/>
                                  </a:lnTo>
                                  <a:lnTo>
                                    <a:pt x="221" y="144"/>
                                  </a:lnTo>
                                  <a:lnTo>
                                    <a:pt x="270" y="78"/>
                                  </a:lnTo>
                                  <a:lnTo>
                                    <a:pt x="271" y="78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125" y="6"/>
                                  </a:lnTo>
                                  <a:lnTo>
                                    <a:pt x="122" y="3"/>
                                  </a:lnTo>
                                  <a:lnTo>
                                    <a:pt x="120" y="2"/>
                                  </a:lnTo>
                                  <a:lnTo>
                                    <a:pt x="118" y="2"/>
                                  </a:lnTo>
                                  <a:lnTo>
                                    <a:pt x="117" y="2"/>
                                  </a:lnTo>
                                  <a:lnTo>
                                    <a:pt x="117" y="1"/>
                                  </a:lnTo>
                                  <a:lnTo>
                                    <a:pt x="116" y="1"/>
                                  </a:lnTo>
                                  <a:lnTo>
                                    <a:pt x="114" y="1"/>
                                  </a:lnTo>
                                  <a:lnTo>
                                    <a:pt x="11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21"/>
                          <wps:cNvSpPr>
                            <a:spLocks/>
                          </wps:cNvSpPr>
                          <wps:spPr bwMode="auto">
                            <a:xfrm>
                              <a:off x="5178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440 5178"/>
                                <a:gd name="T1" fmla="*/ T0 w 273"/>
                                <a:gd name="T2" fmla="+- 0 14309 14253"/>
                                <a:gd name="T3" fmla="*/ 14309 h 281"/>
                                <a:gd name="T4" fmla="+- 0 5437 5178"/>
                                <a:gd name="T5" fmla="*/ T4 w 273"/>
                                <a:gd name="T6" fmla="+- 0 14309 14253"/>
                                <a:gd name="T7" fmla="*/ 14309 h 281"/>
                                <a:gd name="T8" fmla="+- 0 5435 5178"/>
                                <a:gd name="T9" fmla="*/ T8 w 273"/>
                                <a:gd name="T10" fmla="+- 0 14310 14253"/>
                                <a:gd name="T11" fmla="*/ 14310 h 281"/>
                                <a:gd name="T12" fmla="+- 0 5350 5178"/>
                                <a:gd name="T13" fmla="*/ T12 w 273"/>
                                <a:gd name="T14" fmla="+- 0 14330 14253"/>
                                <a:gd name="T15" fmla="*/ 14330 h 281"/>
                                <a:gd name="T16" fmla="+- 0 5449 5178"/>
                                <a:gd name="T17" fmla="*/ T16 w 273"/>
                                <a:gd name="T18" fmla="+- 0 14330 14253"/>
                                <a:gd name="T19" fmla="*/ 14330 h 281"/>
                                <a:gd name="T20" fmla="+- 0 5451 5178"/>
                                <a:gd name="T21" fmla="*/ T20 w 273"/>
                                <a:gd name="T22" fmla="+- 0 14329 14253"/>
                                <a:gd name="T23" fmla="*/ 14329 h 281"/>
                                <a:gd name="T24" fmla="+- 0 5451 5178"/>
                                <a:gd name="T25" fmla="*/ T24 w 273"/>
                                <a:gd name="T26" fmla="+- 0 14326 14253"/>
                                <a:gd name="T27" fmla="*/ 14326 h 281"/>
                                <a:gd name="T28" fmla="+- 0 5451 5178"/>
                                <a:gd name="T29" fmla="*/ T28 w 273"/>
                                <a:gd name="T30" fmla="+- 0 14324 14253"/>
                                <a:gd name="T31" fmla="*/ 14324 h 281"/>
                                <a:gd name="T32" fmla="+- 0 5452 5178"/>
                                <a:gd name="T33" fmla="*/ T32 w 273"/>
                                <a:gd name="T34" fmla="+- 0 14324 14253"/>
                                <a:gd name="T35" fmla="*/ 14324 h 281"/>
                                <a:gd name="T36" fmla="+- 0 5452 5178"/>
                                <a:gd name="T37" fmla="*/ T36 w 273"/>
                                <a:gd name="T38" fmla="+- 0 14321 14253"/>
                                <a:gd name="T39" fmla="*/ 14321 h 281"/>
                                <a:gd name="T40" fmla="+- 0 5451 5178"/>
                                <a:gd name="T41" fmla="*/ T40 w 273"/>
                                <a:gd name="T42" fmla="+- 0 14318 14253"/>
                                <a:gd name="T43" fmla="*/ 14318 h 281"/>
                                <a:gd name="T44" fmla="+- 0 5449 5178"/>
                                <a:gd name="T45" fmla="*/ T44 w 273"/>
                                <a:gd name="T46" fmla="+- 0 14316 14253"/>
                                <a:gd name="T47" fmla="*/ 14316 h 281"/>
                                <a:gd name="T48" fmla="+- 0 5449 5178"/>
                                <a:gd name="T49" fmla="*/ T48 w 273"/>
                                <a:gd name="T50" fmla="+- 0 14315 14253"/>
                                <a:gd name="T51" fmla="*/ 14315 h 281"/>
                                <a:gd name="T52" fmla="+- 0 5448 5178"/>
                                <a:gd name="T53" fmla="*/ T52 w 273"/>
                                <a:gd name="T54" fmla="+- 0 14314 14253"/>
                                <a:gd name="T55" fmla="*/ 14314 h 281"/>
                                <a:gd name="T56" fmla="+- 0 5446 5178"/>
                                <a:gd name="T57" fmla="*/ T56 w 273"/>
                                <a:gd name="T58" fmla="+- 0 14312 14253"/>
                                <a:gd name="T59" fmla="*/ 14312 h 281"/>
                                <a:gd name="T60" fmla="+- 0 5443 5178"/>
                                <a:gd name="T61" fmla="*/ T60 w 273"/>
                                <a:gd name="T62" fmla="+- 0 14311 14253"/>
                                <a:gd name="T63" fmla="*/ 14311 h 281"/>
                                <a:gd name="T64" fmla="+- 0 5442 5178"/>
                                <a:gd name="T65" fmla="*/ T64 w 273"/>
                                <a:gd name="T66" fmla="+- 0 14310 14253"/>
                                <a:gd name="T67" fmla="*/ 14310 h 281"/>
                                <a:gd name="T68" fmla="+- 0 5440 5178"/>
                                <a:gd name="T69" fmla="*/ T68 w 273"/>
                                <a:gd name="T70" fmla="+- 0 14309 14253"/>
                                <a:gd name="T71" fmla="*/ 14309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262" y="56"/>
                                  </a:moveTo>
                                  <a:lnTo>
                                    <a:pt x="259" y="56"/>
                                  </a:lnTo>
                                  <a:lnTo>
                                    <a:pt x="257" y="57"/>
                                  </a:lnTo>
                                  <a:lnTo>
                                    <a:pt x="172" y="77"/>
                                  </a:lnTo>
                                  <a:lnTo>
                                    <a:pt x="271" y="77"/>
                                  </a:lnTo>
                                  <a:lnTo>
                                    <a:pt x="273" y="76"/>
                                  </a:lnTo>
                                  <a:lnTo>
                                    <a:pt x="273" y="73"/>
                                  </a:lnTo>
                                  <a:lnTo>
                                    <a:pt x="273" y="71"/>
                                  </a:lnTo>
                                  <a:lnTo>
                                    <a:pt x="274" y="71"/>
                                  </a:lnTo>
                                  <a:lnTo>
                                    <a:pt x="274" y="68"/>
                                  </a:lnTo>
                                  <a:lnTo>
                                    <a:pt x="273" y="65"/>
                                  </a:lnTo>
                                  <a:lnTo>
                                    <a:pt x="271" y="63"/>
                                  </a:lnTo>
                                  <a:lnTo>
                                    <a:pt x="271" y="62"/>
                                  </a:lnTo>
                                  <a:lnTo>
                                    <a:pt x="270" y="61"/>
                                  </a:lnTo>
                                  <a:lnTo>
                                    <a:pt x="268" y="59"/>
                                  </a:lnTo>
                                  <a:lnTo>
                                    <a:pt x="265" y="58"/>
                                  </a:lnTo>
                                  <a:lnTo>
                                    <a:pt x="264" y="57"/>
                                  </a:lnTo>
                                  <a:lnTo>
                                    <a:pt x="262" y="5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20"/>
                          <wps:cNvSpPr>
                            <a:spLocks/>
                          </wps:cNvSpPr>
                          <wps:spPr bwMode="auto">
                            <a:xfrm>
                              <a:off x="5178" y="14253"/>
                              <a:ext cx="273" cy="281"/>
                            </a:xfrm>
                            <a:custGeom>
                              <a:avLst/>
                              <a:gdLst>
                                <a:gd name="T0" fmla="+- 0 5295 5178"/>
                                <a:gd name="T1" fmla="*/ T0 w 273"/>
                                <a:gd name="T2" fmla="+- 0 14254 14253"/>
                                <a:gd name="T3" fmla="*/ 14254 h 281"/>
                                <a:gd name="T4" fmla="+- 0 5294 5178"/>
                                <a:gd name="T5" fmla="*/ T4 w 273"/>
                                <a:gd name="T6" fmla="+- 0 14254 14253"/>
                                <a:gd name="T7" fmla="*/ 14254 h 281"/>
                                <a:gd name="T8" fmla="+- 0 5295 5178"/>
                                <a:gd name="T9" fmla="*/ T8 w 273"/>
                                <a:gd name="T10" fmla="+- 0 14254 14253"/>
                                <a:gd name="T11" fmla="*/ 14254 h 281"/>
                                <a:gd name="T12" fmla="+- 0 5295 5178"/>
                                <a:gd name="T13" fmla="*/ T12 w 273"/>
                                <a:gd name="T14" fmla="+- 0 14254 14253"/>
                                <a:gd name="T15" fmla="*/ 14254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3" h="281">
                                  <a:moveTo>
                                    <a:pt x="117" y="1"/>
                                  </a:moveTo>
                                  <a:lnTo>
                                    <a:pt x="116" y="1"/>
                                  </a:lnTo>
                                  <a:lnTo>
                                    <a:pt x="117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11"/>
                        <wpg:cNvGrpSpPr>
                          <a:grpSpLocks/>
                        </wpg:cNvGrpSpPr>
                        <wpg:grpSpPr bwMode="auto">
                          <a:xfrm>
                            <a:off x="6787" y="14530"/>
                            <a:ext cx="272" cy="281"/>
                            <a:chOff x="6787" y="14530"/>
                            <a:chExt cx="272" cy="281"/>
                          </a:xfrm>
                        </wpg:grpSpPr>
                        <wps:wsp>
                          <wps:cNvPr id="36" name="Freeform 18"/>
                          <wps:cNvSpPr>
                            <a:spLocks/>
                          </wps:cNvSpPr>
                          <wps:spPr bwMode="auto">
                            <a:xfrm>
                              <a:off x="6787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976 6787"/>
                                <a:gd name="T1" fmla="*/ T0 w 272"/>
                                <a:gd name="T2" fmla="+- 0 14742 14530"/>
                                <a:gd name="T3" fmla="*/ 14742 h 281"/>
                                <a:gd name="T4" fmla="+- 0 6898 6787"/>
                                <a:gd name="T5" fmla="*/ T4 w 272"/>
                                <a:gd name="T6" fmla="+- 0 14742 14530"/>
                                <a:gd name="T7" fmla="*/ 14742 h 281"/>
                                <a:gd name="T8" fmla="+- 0 6953 6787"/>
                                <a:gd name="T9" fmla="*/ T8 w 272"/>
                                <a:gd name="T10" fmla="+- 0 14805 14530"/>
                                <a:gd name="T11" fmla="*/ 14805 h 281"/>
                                <a:gd name="T12" fmla="+- 0 6954 6787"/>
                                <a:gd name="T13" fmla="*/ T12 w 272"/>
                                <a:gd name="T14" fmla="+- 0 14805 14530"/>
                                <a:gd name="T15" fmla="*/ 14805 h 281"/>
                                <a:gd name="T16" fmla="+- 0 6954 6787"/>
                                <a:gd name="T17" fmla="*/ T16 w 272"/>
                                <a:gd name="T18" fmla="+- 0 14806 14530"/>
                                <a:gd name="T19" fmla="*/ 14806 h 281"/>
                                <a:gd name="T20" fmla="+- 0 6955 6787"/>
                                <a:gd name="T21" fmla="*/ T20 w 272"/>
                                <a:gd name="T22" fmla="+- 0 14806 14530"/>
                                <a:gd name="T23" fmla="*/ 14806 h 281"/>
                                <a:gd name="T24" fmla="+- 0 6954 6787"/>
                                <a:gd name="T25" fmla="*/ T24 w 272"/>
                                <a:gd name="T26" fmla="+- 0 14807 14530"/>
                                <a:gd name="T27" fmla="*/ 14807 h 281"/>
                                <a:gd name="T28" fmla="+- 0 6956 6787"/>
                                <a:gd name="T29" fmla="*/ T28 w 272"/>
                                <a:gd name="T30" fmla="+- 0 14808 14530"/>
                                <a:gd name="T31" fmla="*/ 14808 h 281"/>
                                <a:gd name="T32" fmla="+- 0 6958 6787"/>
                                <a:gd name="T33" fmla="*/ T32 w 272"/>
                                <a:gd name="T34" fmla="+- 0 14810 14530"/>
                                <a:gd name="T35" fmla="*/ 14810 h 281"/>
                                <a:gd name="T36" fmla="+- 0 6964 6787"/>
                                <a:gd name="T37" fmla="*/ T36 w 272"/>
                                <a:gd name="T38" fmla="+- 0 14811 14530"/>
                                <a:gd name="T39" fmla="*/ 14811 h 281"/>
                                <a:gd name="T40" fmla="+- 0 6967 6787"/>
                                <a:gd name="T41" fmla="*/ T40 w 272"/>
                                <a:gd name="T42" fmla="+- 0 14811 14530"/>
                                <a:gd name="T43" fmla="*/ 14811 h 281"/>
                                <a:gd name="T44" fmla="+- 0 6970 6787"/>
                                <a:gd name="T45" fmla="*/ T44 w 272"/>
                                <a:gd name="T46" fmla="+- 0 14810 14530"/>
                                <a:gd name="T47" fmla="*/ 14810 h 281"/>
                                <a:gd name="T48" fmla="+- 0 6970 6787"/>
                                <a:gd name="T49" fmla="*/ T48 w 272"/>
                                <a:gd name="T50" fmla="+- 0 14809 14530"/>
                                <a:gd name="T51" fmla="*/ 14809 h 281"/>
                                <a:gd name="T52" fmla="+- 0 6972 6787"/>
                                <a:gd name="T53" fmla="*/ T52 w 272"/>
                                <a:gd name="T54" fmla="+- 0 14808 14530"/>
                                <a:gd name="T55" fmla="*/ 14808 h 281"/>
                                <a:gd name="T56" fmla="+- 0 6974 6787"/>
                                <a:gd name="T57" fmla="*/ T56 w 272"/>
                                <a:gd name="T58" fmla="+- 0 14806 14530"/>
                                <a:gd name="T59" fmla="*/ 14806 h 281"/>
                                <a:gd name="T60" fmla="+- 0 6975 6787"/>
                                <a:gd name="T61" fmla="*/ T60 w 272"/>
                                <a:gd name="T62" fmla="+- 0 14805 14530"/>
                                <a:gd name="T63" fmla="*/ 14805 h 281"/>
                                <a:gd name="T64" fmla="+- 0 6976 6787"/>
                                <a:gd name="T65" fmla="*/ T64 w 272"/>
                                <a:gd name="T66" fmla="+- 0 14805 14530"/>
                                <a:gd name="T67" fmla="*/ 14805 h 281"/>
                                <a:gd name="T68" fmla="+- 0 6978 6787"/>
                                <a:gd name="T69" fmla="*/ T68 w 272"/>
                                <a:gd name="T70" fmla="+- 0 14802 14530"/>
                                <a:gd name="T71" fmla="*/ 14802 h 281"/>
                                <a:gd name="T72" fmla="+- 0 6978 6787"/>
                                <a:gd name="T73" fmla="*/ T72 w 272"/>
                                <a:gd name="T74" fmla="+- 0 14799 14530"/>
                                <a:gd name="T75" fmla="*/ 14799 h 281"/>
                                <a:gd name="T76" fmla="+- 0 6978 6787"/>
                                <a:gd name="T77" fmla="*/ T76 w 272"/>
                                <a:gd name="T78" fmla="+- 0 14797 14530"/>
                                <a:gd name="T79" fmla="*/ 14797 h 281"/>
                                <a:gd name="T80" fmla="+- 0 6976 6787"/>
                                <a:gd name="T81" fmla="*/ T80 w 272"/>
                                <a:gd name="T82" fmla="+- 0 14742 14530"/>
                                <a:gd name="T83" fmla="*/ 1474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89" y="212"/>
                                  </a:moveTo>
                                  <a:lnTo>
                                    <a:pt x="111" y="212"/>
                                  </a:lnTo>
                                  <a:lnTo>
                                    <a:pt x="166" y="275"/>
                                  </a:lnTo>
                                  <a:lnTo>
                                    <a:pt x="167" y="275"/>
                                  </a:lnTo>
                                  <a:lnTo>
                                    <a:pt x="167" y="276"/>
                                  </a:lnTo>
                                  <a:lnTo>
                                    <a:pt x="168" y="276"/>
                                  </a:lnTo>
                                  <a:lnTo>
                                    <a:pt x="167" y="277"/>
                                  </a:lnTo>
                                  <a:lnTo>
                                    <a:pt x="169" y="278"/>
                                  </a:lnTo>
                                  <a:lnTo>
                                    <a:pt x="171" y="280"/>
                                  </a:lnTo>
                                  <a:lnTo>
                                    <a:pt x="177" y="281"/>
                                  </a:lnTo>
                                  <a:lnTo>
                                    <a:pt x="180" y="281"/>
                                  </a:lnTo>
                                  <a:lnTo>
                                    <a:pt x="183" y="280"/>
                                  </a:lnTo>
                                  <a:lnTo>
                                    <a:pt x="183" y="279"/>
                                  </a:lnTo>
                                  <a:lnTo>
                                    <a:pt x="185" y="278"/>
                                  </a:lnTo>
                                  <a:lnTo>
                                    <a:pt x="187" y="276"/>
                                  </a:lnTo>
                                  <a:lnTo>
                                    <a:pt x="188" y="275"/>
                                  </a:lnTo>
                                  <a:lnTo>
                                    <a:pt x="189" y="275"/>
                                  </a:lnTo>
                                  <a:lnTo>
                                    <a:pt x="191" y="272"/>
                                  </a:lnTo>
                                  <a:lnTo>
                                    <a:pt x="191" y="269"/>
                                  </a:lnTo>
                                  <a:lnTo>
                                    <a:pt x="191" y="267"/>
                                  </a:lnTo>
                                  <a:lnTo>
                                    <a:pt x="189" y="2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17"/>
                          <wps:cNvSpPr>
                            <a:spLocks/>
                          </wps:cNvSpPr>
                          <wps:spPr bwMode="auto">
                            <a:xfrm>
                              <a:off x="6787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799 6787"/>
                                <a:gd name="T1" fmla="*/ T0 w 272"/>
                                <a:gd name="T2" fmla="+- 0 14588 14530"/>
                                <a:gd name="T3" fmla="*/ 14588 h 281"/>
                                <a:gd name="T4" fmla="+- 0 6797 6787"/>
                                <a:gd name="T5" fmla="*/ T4 w 272"/>
                                <a:gd name="T6" fmla="+- 0 14589 14530"/>
                                <a:gd name="T7" fmla="*/ 14589 h 281"/>
                                <a:gd name="T8" fmla="+- 0 6796 6787"/>
                                <a:gd name="T9" fmla="*/ T8 w 272"/>
                                <a:gd name="T10" fmla="+- 0 14590 14530"/>
                                <a:gd name="T11" fmla="*/ 14590 h 281"/>
                                <a:gd name="T12" fmla="+- 0 6793 6787"/>
                                <a:gd name="T13" fmla="*/ T12 w 272"/>
                                <a:gd name="T14" fmla="+- 0 14591 14530"/>
                                <a:gd name="T15" fmla="*/ 14591 h 281"/>
                                <a:gd name="T16" fmla="+- 0 6791 6787"/>
                                <a:gd name="T17" fmla="*/ T16 w 272"/>
                                <a:gd name="T18" fmla="+- 0 14593 14530"/>
                                <a:gd name="T19" fmla="*/ 14593 h 281"/>
                                <a:gd name="T20" fmla="+- 0 6790 6787"/>
                                <a:gd name="T21" fmla="*/ T20 w 272"/>
                                <a:gd name="T22" fmla="+- 0 14595 14530"/>
                                <a:gd name="T23" fmla="*/ 14595 h 281"/>
                                <a:gd name="T24" fmla="+- 0 6790 6787"/>
                                <a:gd name="T25" fmla="*/ T24 w 272"/>
                                <a:gd name="T26" fmla="+- 0 14595 14530"/>
                                <a:gd name="T27" fmla="*/ 14595 h 281"/>
                                <a:gd name="T28" fmla="+- 0 6789 6787"/>
                                <a:gd name="T29" fmla="*/ T28 w 272"/>
                                <a:gd name="T30" fmla="+- 0 14595 14530"/>
                                <a:gd name="T31" fmla="*/ 14595 h 281"/>
                                <a:gd name="T32" fmla="+- 0 6789 6787"/>
                                <a:gd name="T33" fmla="*/ T32 w 272"/>
                                <a:gd name="T34" fmla="+- 0 14598 14530"/>
                                <a:gd name="T35" fmla="*/ 14598 h 281"/>
                                <a:gd name="T36" fmla="+- 0 6787 6787"/>
                                <a:gd name="T37" fmla="*/ T36 w 272"/>
                                <a:gd name="T38" fmla="+- 0 14603 14530"/>
                                <a:gd name="T39" fmla="*/ 14603 h 281"/>
                                <a:gd name="T40" fmla="+- 0 6788 6787"/>
                                <a:gd name="T41" fmla="*/ T40 w 272"/>
                                <a:gd name="T42" fmla="+- 0 14604 14530"/>
                                <a:gd name="T43" fmla="*/ 14604 h 281"/>
                                <a:gd name="T44" fmla="+- 0 6789 6787"/>
                                <a:gd name="T45" fmla="*/ T44 w 272"/>
                                <a:gd name="T46" fmla="+- 0 14606 14530"/>
                                <a:gd name="T47" fmla="*/ 14606 h 281"/>
                                <a:gd name="T48" fmla="+- 0 6790 6787"/>
                                <a:gd name="T49" fmla="*/ T48 w 272"/>
                                <a:gd name="T50" fmla="+- 0 14608 14530"/>
                                <a:gd name="T51" fmla="*/ 14608 h 281"/>
                                <a:gd name="T52" fmla="+- 0 6791 6787"/>
                                <a:gd name="T53" fmla="*/ T52 w 272"/>
                                <a:gd name="T54" fmla="+- 0 14609 14530"/>
                                <a:gd name="T55" fmla="*/ 14609 h 281"/>
                                <a:gd name="T56" fmla="+- 0 6791 6787"/>
                                <a:gd name="T57" fmla="*/ T56 w 272"/>
                                <a:gd name="T58" fmla="+- 0 14610 14530"/>
                                <a:gd name="T59" fmla="*/ 14610 h 281"/>
                                <a:gd name="T60" fmla="+- 0 6844 6787"/>
                                <a:gd name="T61" fmla="*/ T60 w 272"/>
                                <a:gd name="T62" fmla="+- 0 14678 14530"/>
                                <a:gd name="T63" fmla="*/ 14678 h 281"/>
                                <a:gd name="T64" fmla="+- 0 6801 6787"/>
                                <a:gd name="T65" fmla="*/ T64 w 272"/>
                                <a:gd name="T66" fmla="+- 0 14752 14530"/>
                                <a:gd name="T67" fmla="*/ 14752 h 281"/>
                                <a:gd name="T68" fmla="+- 0 6800 6787"/>
                                <a:gd name="T69" fmla="*/ T68 w 272"/>
                                <a:gd name="T70" fmla="+- 0 14754 14530"/>
                                <a:gd name="T71" fmla="*/ 14754 h 281"/>
                                <a:gd name="T72" fmla="+- 0 6799 6787"/>
                                <a:gd name="T73" fmla="*/ T72 w 272"/>
                                <a:gd name="T74" fmla="+- 0 14757 14530"/>
                                <a:gd name="T75" fmla="*/ 14757 h 281"/>
                                <a:gd name="T76" fmla="+- 0 6799 6787"/>
                                <a:gd name="T77" fmla="*/ T76 w 272"/>
                                <a:gd name="T78" fmla="+- 0 14760 14530"/>
                                <a:gd name="T79" fmla="*/ 14760 h 281"/>
                                <a:gd name="T80" fmla="+- 0 6799 6787"/>
                                <a:gd name="T81" fmla="*/ T80 w 272"/>
                                <a:gd name="T82" fmla="+- 0 14762 14530"/>
                                <a:gd name="T83" fmla="*/ 14762 h 281"/>
                                <a:gd name="T84" fmla="+- 0 6800 6787"/>
                                <a:gd name="T85" fmla="*/ T84 w 272"/>
                                <a:gd name="T86" fmla="+- 0 14764 14530"/>
                                <a:gd name="T87" fmla="*/ 14764 h 281"/>
                                <a:gd name="T88" fmla="+- 0 6801 6787"/>
                                <a:gd name="T89" fmla="*/ T88 w 272"/>
                                <a:gd name="T90" fmla="+- 0 14767 14530"/>
                                <a:gd name="T91" fmla="*/ 14767 h 281"/>
                                <a:gd name="T92" fmla="+- 0 6802 6787"/>
                                <a:gd name="T93" fmla="*/ T92 w 272"/>
                                <a:gd name="T94" fmla="+- 0 14767 14530"/>
                                <a:gd name="T95" fmla="*/ 14767 h 281"/>
                                <a:gd name="T96" fmla="+- 0 6802 6787"/>
                                <a:gd name="T97" fmla="*/ T96 w 272"/>
                                <a:gd name="T98" fmla="+- 0 14767 14530"/>
                                <a:gd name="T99" fmla="*/ 14767 h 281"/>
                                <a:gd name="T100" fmla="+- 0 6804 6787"/>
                                <a:gd name="T101" fmla="*/ T100 w 272"/>
                                <a:gd name="T102" fmla="+- 0 14770 14530"/>
                                <a:gd name="T103" fmla="*/ 14770 h 281"/>
                                <a:gd name="T104" fmla="+- 0 6806 6787"/>
                                <a:gd name="T105" fmla="*/ T104 w 272"/>
                                <a:gd name="T106" fmla="+- 0 14771 14530"/>
                                <a:gd name="T107" fmla="*/ 14771 h 281"/>
                                <a:gd name="T108" fmla="+- 0 6811 6787"/>
                                <a:gd name="T109" fmla="*/ T108 w 272"/>
                                <a:gd name="T110" fmla="+- 0 14773 14530"/>
                                <a:gd name="T111" fmla="*/ 14773 h 281"/>
                                <a:gd name="T112" fmla="+- 0 6814 6787"/>
                                <a:gd name="T113" fmla="*/ T112 w 272"/>
                                <a:gd name="T114" fmla="+- 0 14772 14530"/>
                                <a:gd name="T115" fmla="*/ 14772 h 281"/>
                                <a:gd name="T116" fmla="+- 0 6816 6787"/>
                                <a:gd name="T117" fmla="*/ T116 w 272"/>
                                <a:gd name="T118" fmla="+- 0 14771 14530"/>
                                <a:gd name="T119" fmla="*/ 14771 h 281"/>
                                <a:gd name="T120" fmla="+- 0 6817 6787"/>
                                <a:gd name="T121" fmla="*/ T120 w 272"/>
                                <a:gd name="T122" fmla="+- 0 14771 14530"/>
                                <a:gd name="T123" fmla="*/ 14771 h 281"/>
                                <a:gd name="T124" fmla="+- 0 6818 6787"/>
                                <a:gd name="T125" fmla="*/ T124 w 272"/>
                                <a:gd name="T126" fmla="+- 0 14771 14530"/>
                                <a:gd name="T127" fmla="*/ 14771 h 281"/>
                                <a:gd name="T128" fmla="+- 0 6898 6787"/>
                                <a:gd name="T129" fmla="*/ T128 w 272"/>
                                <a:gd name="T130" fmla="+- 0 14742 14530"/>
                                <a:gd name="T131" fmla="*/ 14742 h 281"/>
                                <a:gd name="T132" fmla="+- 0 6976 6787"/>
                                <a:gd name="T133" fmla="*/ T132 w 272"/>
                                <a:gd name="T134" fmla="+- 0 14742 14530"/>
                                <a:gd name="T135" fmla="*/ 14742 h 281"/>
                                <a:gd name="T136" fmla="+- 0 6975 6787"/>
                                <a:gd name="T137" fmla="*/ T136 w 272"/>
                                <a:gd name="T138" fmla="+- 0 14711 14530"/>
                                <a:gd name="T139" fmla="*/ 14711 h 281"/>
                                <a:gd name="T140" fmla="+- 0 7053 6787"/>
                                <a:gd name="T141" fmla="*/ T140 w 272"/>
                                <a:gd name="T142" fmla="+- 0 14676 14530"/>
                                <a:gd name="T143" fmla="*/ 14676 h 281"/>
                                <a:gd name="T144" fmla="+- 0 7054 6787"/>
                                <a:gd name="T145" fmla="*/ T144 w 272"/>
                                <a:gd name="T146" fmla="+- 0 14676 14530"/>
                                <a:gd name="T147" fmla="*/ 14676 h 281"/>
                                <a:gd name="T148" fmla="+- 0 7057 6787"/>
                                <a:gd name="T149" fmla="*/ T148 w 272"/>
                                <a:gd name="T150" fmla="+- 0 14675 14530"/>
                                <a:gd name="T151" fmla="*/ 14675 h 281"/>
                                <a:gd name="T152" fmla="+- 0 7058 6787"/>
                                <a:gd name="T153" fmla="*/ T152 w 272"/>
                                <a:gd name="T154" fmla="+- 0 14674 14530"/>
                                <a:gd name="T155" fmla="*/ 14674 h 281"/>
                                <a:gd name="T156" fmla="+- 0 7059 6787"/>
                                <a:gd name="T157" fmla="*/ T156 w 272"/>
                                <a:gd name="T158" fmla="+- 0 14672 14530"/>
                                <a:gd name="T159" fmla="*/ 14672 h 281"/>
                                <a:gd name="T160" fmla="+- 0 7060 6787"/>
                                <a:gd name="T161" fmla="*/ T160 w 272"/>
                                <a:gd name="T162" fmla="+- 0 14672 14530"/>
                                <a:gd name="T163" fmla="*/ 14672 h 281"/>
                                <a:gd name="T164" fmla="+- 0 7062 6787"/>
                                <a:gd name="T165" fmla="*/ T164 w 272"/>
                                <a:gd name="T166" fmla="+- 0 14669 14530"/>
                                <a:gd name="T167" fmla="*/ 14669 h 281"/>
                                <a:gd name="T168" fmla="+- 0 7062 6787"/>
                                <a:gd name="T169" fmla="*/ T168 w 272"/>
                                <a:gd name="T170" fmla="+- 0 14666 14530"/>
                                <a:gd name="T171" fmla="*/ 14666 h 281"/>
                                <a:gd name="T172" fmla="+- 0 7062 6787"/>
                                <a:gd name="T173" fmla="*/ T172 w 272"/>
                                <a:gd name="T174" fmla="+- 0 14664 14530"/>
                                <a:gd name="T175" fmla="*/ 14664 h 281"/>
                                <a:gd name="T176" fmla="+- 0 7062 6787"/>
                                <a:gd name="T177" fmla="*/ T176 w 272"/>
                                <a:gd name="T178" fmla="+- 0 14661 14530"/>
                                <a:gd name="T179" fmla="*/ 14661 h 281"/>
                                <a:gd name="T180" fmla="+- 0 7061 6787"/>
                                <a:gd name="T181" fmla="*/ T180 w 272"/>
                                <a:gd name="T182" fmla="+- 0 14659 14530"/>
                                <a:gd name="T183" fmla="*/ 14659 h 281"/>
                                <a:gd name="T184" fmla="+- 0 7059 6787"/>
                                <a:gd name="T185" fmla="*/ T184 w 272"/>
                                <a:gd name="T186" fmla="+- 0 14656 14530"/>
                                <a:gd name="T187" fmla="*/ 14656 h 281"/>
                                <a:gd name="T188" fmla="+- 0 7059 6787"/>
                                <a:gd name="T189" fmla="*/ T188 w 272"/>
                                <a:gd name="T190" fmla="+- 0 14655 14530"/>
                                <a:gd name="T191" fmla="*/ 14655 h 281"/>
                                <a:gd name="T192" fmla="+- 0 7056 6787"/>
                                <a:gd name="T193" fmla="*/ T192 w 272"/>
                                <a:gd name="T194" fmla="+- 0 14653 14530"/>
                                <a:gd name="T195" fmla="*/ 14653 h 281"/>
                                <a:gd name="T196" fmla="+- 0 7054 6787"/>
                                <a:gd name="T197" fmla="*/ T196 w 272"/>
                                <a:gd name="T198" fmla="+- 0 14652 14530"/>
                                <a:gd name="T199" fmla="*/ 14652 h 281"/>
                                <a:gd name="T200" fmla="+- 0 7052 6787"/>
                                <a:gd name="T201" fmla="*/ T200 w 272"/>
                                <a:gd name="T202" fmla="+- 0 14652 14530"/>
                                <a:gd name="T203" fmla="*/ 14652 h 281"/>
                                <a:gd name="T204" fmla="+- 0 6968 6787"/>
                                <a:gd name="T205" fmla="*/ T204 w 272"/>
                                <a:gd name="T206" fmla="+- 0 14628 14530"/>
                                <a:gd name="T207" fmla="*/ 14628 h 281"/>
                                <a:gd name="T208" fmla="+- 0 6967 6787"/>
                                <a:gd name="T209" fmla="*/ T208 w 272"/>
                                <a:gd name="T210" fmla="+- 0 14608 14530"/>
                                <a:gd name="T211" fmla="*/ 14608 h 281"/>
                                <a:gd name="T212" fmla="+- 0 6889 6787"/>
                                <a:gd name="T213" fmla="*/ T212 w 272"/>
                                <a:gd name="T214" fmla="+- 0 14608 14530"/>
                                <a:gd name="T215" fmla="*/ 14608 h 281"/>
                                <a:gd name="T216" fmla="+- 0 6830 6787"/>
                                <a:gd name="T217" fmla="*/ T216 w 272"/>
                                <a:gd name="T218" fmla="+- 0 14595 14530"/>
                                <a:gd name="T219" fmla="*/ 14595 h 281"/>
                                <a:gd name="T220" fmla="+- 0 6790 6787"/>
                                <a:gd name="T221" fmla="*/ T220 w 272"/>
                                <a:gd name="T222" fmla="+- 0 14595 14530"/>
                                <a:gd name="T223" fmla="*/ 14595 h 281"/>
                                <a:gd name="T224" fmla="+- 0 6790 6787"/>
                                <a:gd name="T225" fmla="*/ T224 w 272"/>
                                <a:gd name="T226" fmla="+- 0 14595 14530"/>
                                <a:gd name="T227" fmla="*/ 14595 h 281"/>
                                <a:gd name="T228" fmla="+- 0 6829 6787"/>
                                <a:gd name="T229" fmla="*/ T228 w 272"/>
                                <a:gd name="T230" fmla="+- 0 14595 14530"/>
                                <a:gd name="T231" fmla="*/ 14595 h 281"/>
                                <a:gd name="T232" fmla="+- 0 6804 6787"/>
                                <a:gd name="T233" fmla="*/ T232 w 272"/>
                                <a:gd name="T234" fmla="+- 0 14589 14530"/>
                                <a:gd name="T235" fmla="*/ 14589 h 281"/>
                                <a:gd name="T236" fmla="+- 0 6802 6787"/>
                                <a:gd name="T237" fmla="*/ T236 w 272"/>
                                <a:gd name="T238" fmla="+- 0 14589 14530"/>
                                <a:gd name="T239" fmla="*/ 14589 h 281"/>
                                <a:gd name="T240" fmla="+- 0 6799 6787"/>
                                <a:gd name="T241" fmla="*/ T240 w 272"/>
                                <a:gd name="T242" fmla="+- 0 14588 14530"/>
                                <a:gd name="T243" fmla="*/ 1458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2" y="58"/>
                                  </a:moveTo>
                                  <a:lnTo>
                                    <a:pt x="10" y="59"/>
                                  </a:lnTo>
                                  <a:lnTo>
                                    <a:pt x="9" y="60"/>
                                  </a:lnTo>
                                  <a:lnTo>
                                    <a:pt x="6" y="61"/>
                                  </a:lnTo>
                                  <a:lnTo>
                                    <a:pt x="4" y="63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2" y="68"/>
                                  </a:lnTo>
                                  <a:lnTo>
                                    <a:pt x="0" y="73"/>
                                  </a:lnTo>
                                  <a:lnTo>
                                    <a:pt x="1" y="74"/>
                                  </a:lnTo>
                                  <a:lnTo>
                                    <a:pt x="2" y="76"/>
                                  </a:lnTo>
                                  <a:lnTo>
                                    <a:pt x="3" y="78"/>
                                  </a:lnTo>
                                  <a:lnTo>
                                    <a:pt x="4" y="79"/>
                                  </a:lnTo>
                                  <a:lnTo>
                                    <a:pt x="4" y="80"/>
                                  </a:lnTo>
                                  <a:lnTo>
                                    <a:pt x="57" y="148"/>
                                  </a:lnTo>
                                  <a:lnTo>
                                    <a:pt x="14" y="222"/>
                                  </a:lnTo>
                                  <a:lnTo>
                                    <a:pt x="13" y="224"/>
                                  </a:lnTo>
                                  <a:lnTo>
                                    <a:pt x="12" y="227"/>
                                  </a:lnTo>
                                  <a:lnTo>
                                    <a:pt x="12" y="230"/>
                                  </a:lnTo>
                                  <a:lnTo>
                                    <a:pt x="12" y="232"/>
                                  </a:lnTo>
                                  <a:lnTo>
                                    <a:pt x="13" y="234"/>
                                  </a:lnTo>
                                  <a:lnTo>
                                    <a:pt x="14" y="237"/>
                                  </a:lnTo>
                                  <a:lnTo>
                                    <a:pt x="15" y="237"/>
                                  </a:lnTo>
                                  <a:lnTo>
                                    <a:pt x="17" y="240"/>
                                  </a:lnTo>
                                  <a:lnTo>
                                    <a:pt x="19" y="241"/>
                                  </a:lnTo>
                                  <a:lnTo>
                                    <a:pt x="24" y="243"/>
                                  </a:lnTo>
                                  <a:lnTo>
                                    <a:pt x="27" y="242"/>
                                  </a:lnTo>
                                  <a:lnTo>
                                    <a:pt x="29" y="241"/>
                                  </a:lnTo>
                                  <a:lnTo>
                                    <a:pt x="30" y="241"/>
                                  </a:lnTo>
                                  <a:lnTo>
                                    <a:pt x="31" y="241"/>
                                  </a:lnTo>
                                  <a:lnTo>
                                    <a:pt x="111" y="212"/>
                                  </a:lnTo>
                                  <a:lnTo>
                                    <a:pt x="189" y="212"/>
                                  </a:lnTo>
                                  <a:lnTo>
                                    <a:pt x="188" y="181"/>
                                  </a:ln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  <a:lnTo>
                                    <a:pt x="270" y="145"/>
                                  </a:lnTo>
                                  <a:lnTo>
                                    <a:pt x="271" y="144"/>
                                  </a:lnTo>
                                  <a:lnTo>
                                    <a:pt x="272" y="142"/>
                                  </a:lnTo>
                                  <a:lnTo>
                                    <a:pt x="273" y="142"/>
                                  </a:lnTo>
                                  <a:lnTo>
                                    <a:pt x="275" y="139"/>
                                  </a:lnTo>
                                  <a:lnTo>
                                    <a:pt x="275" y="136"/>
                                  </a:lnTo>
                                  <a:lnTo>
                                    <a:pt x="275" y="134"/>
                                  </a:lnTo>
                                  <a:lnTo>
                                    <a:pt x="275" y="131"/>
                                  </a:lnTo>
                                  <a:lnTo>
                                    <a:pt x="274" y="129"/>
                                  </a:lnTo>
                                  <a:lnTo>
                                    <a:pt x="272" y="126"/>
                                  </a:lnTo>
                                  <a:lnTo>
                                    <a:pt x="272" y="125"/>
                                  </a:lnTo>
                                  <a:lnTo>
                                    <a:pt x="269" y="123"/>
                                  </a:lnTo>
                                  <a:lnTo>
                                    <a:pt x="267" y="122"/>
                                  </a:lnTo>
                                  <a:lnTo>
                                    <a:pt x="265" y="122"/>
                                  </a:lnTo>
                                  <a:lnTo>
                                    <a:pt x="181" y="98"/>
                                  </a:lnTo>
                                  <a:lnTo>
                                    <a:pt x="180" y="78"/>
                                  </a:lnTo>
                                  <a:lnTo>
                                    <a:pt x="102" y="78"/>
                                  </a:lnTo>
                                  <a:lnTo>
                                    <a:pt x="43" y="65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42" y="65"/>
                                  </a:lnTo>
                                  <a:lnTo>
                                    <a:pt x="17" y="59"/>
                                  </a:lnTo>
                                  <a:lnTo>
                                    <a:pt x="15" y="59"/>
                                  </a:lnTo>
                                  <a:lnTo>
                                    <a:pt x="12" y="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16"/>
                          <wps:cNvSpPr>
                            <a:spLocks/>
                          </wps:cNvSpPr>
                          <wps:spPr bwMode="auto">
                            <a:xfrm>
                              <a:off x="6787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817 6787"/>
                                <a:gd name="T1" fmla="*/ T0 w 272"/>
                                <a:gd name="T2" fmla="+- 0 14771 14530"/>
                                <a:gd name="T3" fmla="*/ 14771 h 281"/>
                                <a:gd name="T4" fmla="+- 0 6816 6787"/>
                                <a:gd name="T5" fmla="*/ T4 w 272"/>
                                <a:gd name="T6" fmla="+- 0 14771 14530"/>
                                <a:gd name="T7" fmla="*/ 14771 h 281"/>
                                <a:gd name="T8" fmla="+- 0 6817 6787"/>
                                <a:gd name="T9" fmla="*/ T8 w 272"/>
                                <a:gd name="T10" fmla="+- 0 14771 14530"/>
                                <a:gd name="T11" fmla="*/ 1477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30" y="241"/>
                                  </a:moveTo>
                                  <a:lnTo>
                                    <a:pt x="29" y="241"/>
                                  </a:lnTo>
                                  <a:lnTo>
                                    <a:pt x="30" y="2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Freeform 15"/>
                          <wps:cNvSpPr>
                            <a:spLocks/>
                          </wps:cNvSpPr>
                          <wps:spPr bwMode="auto">
                            <a:xfrm>
                              <a:off x="6787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7054 6787"/>
                                <a:gd name="T1" fmla="*/ T0 w 272"/>
                                <a:gd name="T2" fmla="+- 0 14676 14530"/>
                                <a:gd name="T3" fmla="*/ 14676 h 281"/>
                                <a:gd name="T4" fmla="+- 0 7053 6787"/>
                                <a:gd name="T5" fmla="*/ T4 w 272"/>
                                <a:gd name="T6" fmla="+- 0 14676 14530"/>
                                <a:gd name="T7" fmla="*/ 14676 h 281"/>
                                <a:gd name="T8" fmla="+- 0 7054 6787"/>
                                <a:gd name="T9" fmla="*/ T8 w 272"/>
                                <a:gd name="T10" fmla="+- 0 14676 14530"/>
                                <a:gd name="T11" fmla="*/ 14676 h 281"/>
                                <a:gd name="T12" fmla="+- 0 7054 6787"/>
                                <a:gd name="T13" fmla="*/ T12 w 272"/>
                                <a:gd name="T14" fmla="+- 0 14676 14530"/>
                                <a:gd name="T15" fmla="*/ 1467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67" y="146"/>
                                  </a:move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Freeform 14"/>
                          <wps:cNvSpPr>
                            <a:spLocks/>
                          </wps:cNvSpPr>
                          <wps:spPr bwMode="auto">
                            <a:xfrm>
                              <a:off x="6787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7060 6787"/>
                                <a:gd name="T1" fmla="*/ T0 w 272"/>
                                <a:gd name="T2" fmla="+- 0 14672 14530"/>
                                <a:gd name="T3" fmla="*/ 14672 h 281"/>
                                <a:gd name="T4" fmla="+- 0 7059 6787"/>
                                <a:gd name="T5" fmla="*/ T4 w 272"/>
                                <a:gd name="T6" fmla="+- 0 14672 14530"/>
                                <a:gd name="T7" fmla="*/ 14672 h 281"/>
                                <a:gd name="T8" fmla="+- 0 7060 6787"/>
                                <a:gd name="T9" fmla="*/ T8 w 272"/>
                                <a:gd name="T10" fmla="+- 0 14672 14530"/>
                                <a:gd name="T11" fmla="*/ 1467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73" y="142"/>
                                  </a:moveTo>
                                  <a:lnTo>
                                    <a:pt x="272" y="142"/>
                                  </a:lnTo>
                                  <a:lnTo>
                                    <a:pt x="273" y="1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Freeform 13"/>
                          <wps:cNvSpPr>
                            <a:spLocks/>
                          </wps:cNvSpPr>
                          <wps:spPr bwMode="auto">
                            <a:xfrm>
                              <a:off x="6787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942 6787"/>
                                <a:gd name="T1" fmla="*/ T0 w 272"/>
                                <a:gd name="T2" fmla="+- 0 14531 14530"/>
                                <a:gd name="T3" fmla="*/ 14531 h 281"/>
                                <a:gd name="T4" fmla="+- 0 6940 6787"/>
                                <a:gd name="T5" fmla="*/ T4 w 272"/>
                                <a:gd name="T6" fmla="+- 0 14532 14530"/>
                                <a:gd name="T7" fmla="*/ 14532 h 281"/>
                                <a:gd name="T8" fmla="+- 0 6938 6787"/>
                                <a:gd name="T9" fmla="*/ T8 w 272"/>
                                <a:gd name="T10" fmla="+- 0 14533 14530"/>
                                <a:gd name="T11" fmla="*/ 14533 h 281"/>
                                <a:gd name="T12" fmla="+- 0 6936 6787"/>
                                <a:gd name="T13" fmla="*/ T12 w 272"/>
                                <a:gd name="T14" fmla="+- 0 14536 14530"/>
                                <a:gd name="T15" fmla="*/ 14536 h 281"/>
                                <a:gd name="T16" fmla="+- 0 6889 6787"/>
                                <a:gd name="T17" fmla="*/ T16 w 272"/>
                                <a:gd name="T18" fmla="+- 0 14608 14530"/>
                                <a:gd name="T19" fmla="*/ 14608 h 281"/>
                                <a:gd name="T20" fmla="+- 0 6967 6787"/>
                                <a:gd name="T21" fmla="*/ T20 w 272"/>
                                <a:gd name="T22" fmla="+- 0 14608 14530"/>
                                <a:gd name="T23" fmla="*/ 14608 h 281"/>
                                <a:gd name="T24" fmla="+- 0 6961 6787"/>
                                <a:gd name="T25" fmla="*/ T24 w 272"/>
                                <a:gd name="T26" fmla="+- 0 14542 14530"/>
                                <a:gd name="T27" fmla="*/ 14542 h 281"/>
                                <a:gd name="T28" fmla="+- 0 6957 6787"/>
                                <a:gd name="T29" fmla="*/ T28 w 272"/>
                                <a:gd name="T30" fmla="+- 0 14535 14530"/>
                                <a:gd name="T31" fmla="*/ 14535 h 281"/>
                                <a:gd name="T32" fmla="+- 0 6957 6787"/>
                                <a:gd name="T33" fmla="*/ T32 w 272"/>
                                <a:gd name="T34" fmla="+- 0 14534 14530"/>
                                <a:gd name="T35" fmla="*/ 14534 h 281"/>
                                <a:gd name="T36" fmla="+- 0 6956 6787"/>
                                <a:gd name="T37" fmla="*/ T36 w 272"/>
                                <a:gd name="T38" fmla="+- 0 14534 14530"/>
                                <a:gd name="T39" fmla="*/ 14534 h 281"/>
                                <a:gd name="T40" fmla="+- 0 6955 6787"/>
                                <a:gd name="T41" fmla="*/ T40 w 272"/>
                                <a:gd name="T42" fmla="+- 0 14533 14530"/>
                                <a:gd name="T43" fmla="*/ 14533 h 281"/>
                                <a:gd name="T44" fmla="+- 0 6953 6787"/>
                                <a:gd name="T45" fmla="*/ T44 w 272"/>
                                <a:gd name="T46" fmla="+- 0 14532 14530"/>
                                <a:gd name="T47" fmla="*/ 14532 h 281"/>
                                <a:gd name="T48" fmla="+- 0 6943 6787"/>
                                <a:gd name="T49" fmla="*/ T48 w 272"/>
                                <a:gd name="T50" fmla="+- 0 14532 14530"/>
                                <a:gd name="T51" fmla="*/ 14532 h 281"/>
                                <a:gd name="T52" fmla="+- 0 6942 6787"/>
                                <a:gd name="T53" fmla="*/ T52 w 272"/>
                                <a:gd name="T54" fmla="+- 0 14531 14530"/>
                                <a:gd name="T55" fmla="*/ 1453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5" y="1"/>
                                  </a:moveTo>
                                  <a:lnTo>
                                    <a:pt x="153" y="2"/>
                                  </a:lnTo>
                                  <a:lnTo>
                                    <a:pt x="151" y="3"/>
                                  </a:lnTo>
                                  <a:lnTo>
                                    <a:pt x="149" y="6"/>
                                  </a:lnTo>
                                  <a:lnTo>
                                    <a:pt x="102" y="78"/>
                                  </a:lnTo>
                                  <a:lnTo>
                                    <a:pt x="180" y="78"/>
                                  </a:lnTo>
                                  <a:lnTo>
                                    <a:pt x="174" y="12"/>
                                  </a:lnTo>
                                  <a:lnTo>
                                    <a:pt x="170" y="5"/>
                                  </a:lnTo>
                                  <a:lnTo>
                                    <a:pt x="170" y="4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68" y="3"/>
                                  </a:lnTo>
                                  <a:lnTo>
                                    <a:pt x="166" y="2"/>
                                  </a:lnTo>
                                  <a:lnTo>
                                    <a:pt x="156" y="2"/>
                                  </a:lnTo>
                                  <a:lnTo>
                                    <a:pt x="155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Freeform 12"/>
                          <wps:cNvSpPr>
                            <a:spLocks/>
                          </wps:cNvSpPr>
                          <wps:spPr bwMode="auto">
                            <a:xfrm>
                              <a:off x="6787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6946 6787"/>
                                <a:gd name="T1" fmla="*/ T0 w 272"/>
                                <a:gd name="T2" fmla="+- 0 14530 14530"/>
                                <a:gd name="T3" fmla="*/ 14530 h 281"/>
                                <a:gd name="T4" fmla="+- 0 6943 6787"/>
                                <a:gd name="T5" fmla="*/ T4 w 272"/>
                                <a:gd name="T6" fmla="+- 0 14531 14530"/>
                                <a:gd name="T7" fmla="*/ 14531 h 281"/>
                                <a:gd name="T8" fmla="+- 0 6943 6787"/>
                                <a:gd name="T9" fmla="*/ T8 w 272"/>
                                <a:gd name="T10" fmla="+- 0 14532 14530"/>
                                <a:gd name="T11" fmla="*/ 14532 h 281"/>
                                <a:gd name="T12" fmla="+- 0 6953 6787"/>
                                <a:gd name="T13" fmla="*/ T12 w 272"/>
                                <a:gd name="T14" fmla="+- 0 14532 14530"/>
                                <a:gd name="T15" fmla="*/ 14532 h 281"/>
                                <a:gd name="T16" fmla="+- 0 6953 6787"/>
                                <a:gd name="T17" fmla="*/ T16 w 272"/>
                                <a:gd name="T18" fmla="+- 0 14532 14530"/>
                                <a:gd name="T19" fmla="*/ 14532 h 281"/>
                                <a:gd name="T20" fmla="+- 0 6948 6787"/>
                                <a:gd name="T21" fmla="*/ T20 w 272"/>
                                <a:gd name="T22" fmla="+- 0 14530 14530"/>
                                <a:gd name="T23" fmla="*/ 14530 h 281"/>
                                <a:gd name="T24" fmla="+- 0 6946 6787"/>
                                <a:gd name="T25" fmla="*/ T24 w 272"/>
                                <a:gd name="T26" fmla="+- 0 14530 14530"/>
                                <a:gd name="T27" fmla="*/ 14530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9" y="0"/>
                                  </a:moveTo>
                                  <a:lnTo>
                                    <a:pt x="156" y="1"/>
                                  </a:lnTo>
                                  <a:lnTo>
                                    <a:pt x="156" y="2"/>
                                  </a:lnTo>
                                  <a:lnTo>
                                    <a:pt x="166" y="2"/>
                                  </a:lnTo>
                                  <a:lnTo>
                                    <a:pt x="161" y="0"/>
                                  </a:lnTo>
                                  <a:lnTo>
                                    <a:pt x="159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3"/>
                        <wpg:cNvGrpSpPr>
                          <a:grpSpLocks/>
                        </wpg:cNvGrpSpPr>
                        <wpg:grpSpPr bwMode="auto">
                          <a:xfrm>
                            <a:off x="9769" y="14530"/>
                            <a:ext cx="272" cy="281"/>
                            <a:chOff x="9769" y="14530"/>
                            <a:chExt cx="272" cy="281"/>
                          </a:xfrm>
                        </wpg:grpSpPr>
                        <wps:wsp>
                          <wps:cNvPr id="44" name="Freeform 10"/>
                          <wps:cNvSpPr>
                            <a:spLocks/>
                          </wps:cNvSpPr>
                          <wps:spPr bwMode="auto">
                            <a:xfrm>
                              <a:off x="9769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957 9769"/>
                                <a:gd name="T1" fmla="*/ T0 w 272"/>
                                <a:gd name="T2" fmla="+- 0 14742 14530"/>
                                <a:gd name="T3" fmla="*/ 14742 h 281"/>
                                <a:gd name="T4" fmla="+- 0 9879 9769"/>
                                <a:gd name="T5" fmla="*/ T4 w 272"/>
                                <a:gd name="T6" fmla="+- 0 14742 14530"/>
                                <a:gd name="T7" fmla="*/ 14742 h 281"/>
                                <a:gd name="T8" fmla="+- 0 9935 9769"/>
                                <a:gd name="T9" fmla="*/ T8 w 272"/>
                                <a:gd name="T10" fmla="+- 0 14805 14530"/>
                                <a:gd name="T11" fmla="*/ 14805 h 281"/>
                                <a:gd name="T12" fmla="+- 0 9935 9769"/>
                                <a:gd name="T13" fmla="*/ T12 w 272"/>
                                <a:gd name="T14" fmla="+- 0 14805 14530"/>
                                <a:gd name="T15" fmla="*/ 14805 h 281"/>
                                <a:gd name="T16" fmla="+- 0 9935 9769"/>
                                <a:gd name="T17" fmla="*/ T16 w 272"/>
                                <a:gd name="T18" fmla="+- 0 14806 14530"/>
                                <a:gd name="T19" fmla="*/ 14806 h 281"/>
                                <a:gd name="T20" fmla="+- 0 9936 9769"/>
                                <a:gd name="T21" fmla="*/ T20 w 272"/>
                                <a:gd name="T22" fmla="+- 0 14806 14530"/>
                                <a:gd name="T23" fmla="*/ 14806 h 281"/>
                                <a:gd name="T24" fmla="+- 0 9936 9769"/>
                                <a:gd name="T25" fmla="*/ T24 w 272"/>
                                <a:gd name="T26" fmla="+- 0 14807 14530"/>
                                <a:gd name="T27" fmla="*/ 14807 h 281"/>
                                <a:gd name="T28" fmla="+- 0 9937 9769"/>
                                <a:gd name="T29" fmla="*/ T28 w 272"/>
                                <a:gd name="T30" fmla="+- 0 14808 14530"/>
                                <a:gd name="T31" fmla="*/ 14808 h 281"/>
                                <a:gd name="T32" fmla="+- 0 9939 9769"/>
                                <a:gd name="T33" fmla="*/ T32 w 272"/>
                                <a:gd name="T34" fmla="+- 0 14810 14530"/>
                                <a:gd name="T35" fmla="*/ 14810 h 281"/>
                                <a:gd name="T36" fmla="+- 0 9945 9769"/>
                                <a:gd name="T37" fmla="*/ T36 w 272"/>
                                <a:gd name="T38" fmla="+- 0 14811 14530"/>
                                <a:gd name="T39" fmla="*/ 14811 h 281"/>
                                <a:gd name="T40" fmla="+- 0 9948 9769"/>
                                <a:gd name="T41" fmla="*/ T40 w 272"/>
                                <a:gd name="T42" fmla="+- 0 14811 14530"/>
                                <a:gd name="T43" fmla="*/ 14811 h 281"/>
                                <a:gd name="T44" fmla="+- 0 9951 9769"/>
                                <a:gd name="T45" fmla="*/ T44 w 272"/>
                                <a:gd name="T46" fmla="+- 0 14810 14530"/>
                                <a:gd name="T47" fmla="*/ 14810 h 281"/>
                                <a:gd name="T48" fmla="+- 0 9951 9769"/>
                                <a:gd name="T49" fmla="*/ T48 w 272"/>
                                <a:gd name="T50" fmla="+- 0 14809 14530"/>
                                <a:gd name="T51" fmla="*/ 14809 h 281"/>
                                <a:gd name="T52" fmla="+- 0 9954 9769"/>
                                <a:gd name="T53" fmla="*/ T52 w 272"/>
                                <a:gd name="T54" fmla="+- 0 14808 14530"/>
                                <a:gd name="T55" fmla="*/ 14808 h 281"/>
                                <a:gd name="T56" fmla="+- 0 9955 9769"/>
                                <a:gd name="T57" fmla="*/ T56 w 272"/>
                                <a:gd name="T58" fmla="+- 0 14806 14530"/>
                                <a:gd name="T59" fmla="*/ 14806 h 281"/>
                                <a:gd name="T60" fmla="+- 0 9956 9769"/>
                                <a:gd name="T61" fmla="*/ T60 w 272"/>
                                <a:gd name="T62" fmla="+- 0 14805 14530"/>
                                <a:gd name="T63" fmla="*/ 14805 h 281"/>
                                <a:gd name="T64" fmla="+- 0 9957 9769"/>
                                <a:gd name="T65" fmla="*/ T64 w 272"/>
                                <a:gd name="T66" fmla="+- 0 14805 14530"/>
                                <a:gd name="T67" fmla="*/ 14805 h 281"/>
                                <a:gd name="T68" fmla="+- 0 9959 9769"/>
                                <a:gd name="T69" fmla="*/ T68 w 272"/>
                                <a:gd name="T70" fmla="+- 0 14802 14530"/>
                                <a:gd name="T71" fmla="*/ 14802 h 281"/>
                                <a:gd name="T72" fmla="+- 0 9960 9769"/>
                                <a:gd name="T73" fmla="*/ T72 w 272"/>
                                <a:gd name="T74" fmla="+- 0 14799 14530"/>
                                <a:gd name="T75" fmla="*/ 14799 h 281"/>
                                <a:gd name="T76" fmla="+- 0 9959 9769"/>
                                <a:gd name="T77" fmla="*/ T76 w 272"/>
                                <a:gd name="T78" fmla="+- 0 14797 14530"/>
                                <a:gd name="T79" fmla="*/ 14797 h 281"/>
                                <a:gd name="T80" fmla="+- 0 9957 9769"/>
                                <a:gd name="T81" fmla="*/ T80 w 272"/>
                                <a:gd name="T82" fmla="+- 0 14742 14530"/>
                                <a:gd name="T83" fmla="*/ 1474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88" y="212"/>
                                  </a:moveTo>
                                  <a:lnTo>
                                    <a:pt x="110" y="212"/>
                                  </a:lnTo>
                                  <a:lnTo>
                                    <a:pt x="166" y="275"/>
                                  </a:lnTo>
                                  <a:lnTo>
                                    <a:pt x="166" y="276"/>
                                  </a:lnTo>
                                  <a:lnTo>
                                    <a:pt x="167" y="276"/>
                                  </a:lnTo>
                                  <a:lnTo>
                                    <a:pt x="167" y="277"/>
                                  </a:lnTo>
                                  <a:lnTo>
                                    <a:pt x="168" y="278"/>
                                  </a:lnTo>
                                  <a:lnTo>
                                    <a:pt x="170" y="280"/>
                                  </a:lnTo>
                                  <a:lnTo>
                                    <a:pt x="176" y="281"/>
                                  </a:lnTo>
                                  <a:lnTo>
                                    <a:pt x="179" y="281"/>
                                  </a:lnTo>
                                  <a:lnTo>
                                    <a:pt x="182" y="280"/>
                                  </a:lnTo>
                                  <a:lnTo>
                                    <a:pt x="182" y="279"/>
                                  </a:lnTo>
                                  <a:lnTo>
                                    <a:pt x="185" y="278"/>
                                  </a:lnTo>
                                  <a:lnTo>
                                    <a:pt x="186" y="276"/>
                                  </a:lnTo>
                                  <a:lnTo>
                                    <a:pt x="187" y="275"/>
                                  </a:lnTo>
                                  <a:lnTo>
                                    <a:pt x="188" y="275"/>
                                  </a:lnTo>
                                  <a:lnTo>
                                    <a:pt x="190" y="272"/>
                                  </a:lnTo>
                                  <a:lnTo>
                                    <a:pt x="191" y="269"/>
                                  </a:lnTo>
                                  <a:lnTo>
                                    <a:pt x="190" y="267"/>
                                  </a:lnTo>
                                  <a:lnTo>
                                    <a:pt x="188" y="21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Freeform 9"/>
                          <wps:cNvSpPr>
                            <a:spLocks/>
                          </wps:cNvSpPr>
                          <wps:spPr bwMode="auto">
                            <a:xfrm>
                              <a:off x="9769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780 9769"/>
                                <a:gd name="T1" fmla="*/ T0 w 272"/>
                                <a:gd name="T2" fmla="+- 0 14588 14530"/>
                                <a:gd name="T3" fmla="*/ 14588 h 281"/>
                                <a:gd name="T4" fmla="+- 0 9778 9769"/>
                                <a:gd name="T5" fmla="*/ T4 w 272"/>
                                <a:gd name="T6" fmla="+- 0 14589 14530"/>
                                <a:gd name="T7" fmla="*/ 14589 h 281"/>
                                <a:gd name="T8" fmla="+- 0 9777 9769"/>
                                <a:gd name="T9" fmla="*/ T8 w 272"/>
                                <a:gd name="T10" fmla="+- 0 14590 14530"/>
                                <a:gd name="T11" fmla="*/ 14590 h 281"/>
                                <a:gd name="T12" fmla="+- 0 9774 9769"/>
                                <a:gd name="T13" fmla="*/ T12 w 272"/>
                                <a:gd name="T14" fmla="+- 0 14591 14530"/>
                                <a:gd name="T15" fmla="*/ 14591 h 281"/>
                                <a:gd name="T16" fmla="+- 0 9773 9769"/>
                                <a:gd name="T17" fmla="*/ T16 w 272"/>
                                <a:gd name="T18" fmla="+- 0 14593 14530"/>
                                <a:gd name="T19" fmla="*/ 14593 h 281"/>
                                <a:gd name="T20" fmla="+- 0 9772 9769"/>
                                <a:gd name="T21" fmla="*/ T20 w 272"/>
                                <a:gd name="T22" fmla="+- 0 14595 14530"/>
                                <a:gd name="T23" fmla="*/ 14595 h 281"/>
                                <a:gd name="T24" fmla="+- 0 9771 9769"/>
                                <a:gd name="T25" fmla="*/ T24 w 272"/>
                                <a:gd name="T26" fmla="+- 0 14595 14530"/>
                                <a:gd name="T27" fmla="*/ 14595 h 281"/>
                                <a:gd name="T28" fmla="+- 0 9771 9769"/>
                                <a:gd name="T29" fmla="*/ T28 w 272"/>
                                <a:gd name="T30" fmla="+- 0 14595 14530"/>
                                <a:gd name="T31" fmla="*/ 14595 h 281"/>
                                <a:gd name="T32" fmla="+- 0 9770 9769"/>
                                <a:gd name="T33" fmla="*/ T32 w 272"/>
                                <a:gd name="T34" fmla="+- 0 14598 14530"/>
                                <a:gd name="T35" fmla="*/ 14598 h 281"/>
                                <a:gd name="T36" fmla="+- 0 9769 9769"/>
                                <a:gd name="T37" fmla="*/ T36 w 272"/>
                                <a:gd name="T38" fmla="+- 0 14603 14530"/>
                                <a:gd name="T39" fmla="*/ 14603 h 281"/>
                                <a:gd name="T40" fmla="+- 0 9769 9769"/>
                                <a:gd name="T41" fmla="*/ T40 w 272"/>
                                <a:gd name="T42" fmla="+- 0 14604 14530"/>
                                <a:gd name="T43" fmla="*/ 14604 h 281"/>
                                <a:gd name="T44" fmla="+- 0 9770 9769"/>
                                <a:gd name="T45" fmla="*/ T44 w 272"/>
                                <a:gd name="T46" fmla="+- 0 14606 14530"/>
                                <a:gd name="T47" fmla="*/ 14606 h 281"/>
                                <a:gd name="T48" fmla="+- 0 9771 9769"/>
                                <a:gd name="T49" fmla="*/ T48 w 272"/>
                                <a:gd name="T50" fmla="+- 0 14608 14530"/>
                                <a:gd name="T51" fmla="*/ 14608 h 281"/>
                                <a:gd name="T52" fmla="+- 0 9772 9769"/>
                                <a:gd name="T53" fmla="*/ T52 w 272"/>
                                <a:gd name="T54" fmla="+- 0 14609 14530"/>
                                <a:gd name="T55" fmla="*/ 14609 h 281"/>
                                <a:gd name="T56" fmla="+- 0 9772 9769"/>
                                <a:gd name="T57" fmla="*/ T56 w 272"/>
                                <a:gd name="T58" fmla="+- 0 14610 14530"/>
                                <a:gd name="T59" fmla="*/ 14610 h 281"/>
                                <a:gd name="T60" fmla="+- 0 9825 9769"/>
                                <a:gd name="T61" fmla="*/ T60 w 272"/>
                                <a:gd name="T62" fmla="+- 0 14678 14530"/>
                                <a:gd name="T63" fmla="*/ 14678 h 281"/>
                                <a:gd name="T64" fmla="+- 0 9782 9769"/>
                                <a:gd name="T65" fmla="*/ T64 w 272"/>
                                <a:gd name="T66" fmla="+- 0 14752 14530"/>
                                <a:gd name="T67" fmla="*/ 14752 h 281"/>
                                <a:gd name="T68" fmla="+- 0 9781 9769"/>
                                <a:gd name="T69" fmla="*/ T68 w 272"/>
                                <a:gd name="T70" fmla="+- 0 14754 14530"/>
                                <a:gd name="T71" fmla="*/ 14754 h 281"/>
                                <a:gd name="T72" fmla="+- 0 9780 9769"/>
                                <a:gd name="T73" fmla="*/ T72 w 272"/>
                                <a:gd name="T74" fmla="+- 0 14757 14530"/>
                                <a:gd name="T75" fmla="*/ 14757 h 281"/>
                                <a:gd name="T76" fmla="+- 0 9780 9769"/>
                                <a:gd name="T77" fmla="*/ T76 w 272"/>
                                <a:gd name="T78" fmla="+- 0 14760 14530"/>
                                <a:gd name="T79" fmla="*/ 14760 h 281"/>
                                <a:gd name="T80" fmla="+- 0 9780 9769"/>
                                <a:gd name="T81" fmla="*/ T80 w 272"/>
                                <a:gd name="T82" fmla="+- 0 14762 14530"/>
                                <a:gd name="T83" fmla="*/ 14762 h 281"/>
                                <a:gd name="T84" fmla="+- 0 9781 9769"/>
                                <a:gd name="T85" fmla="*/ T84 w 272"/>
                                <a:gd name="T86" fmla="+- 0 14764 14530"/>
                                <a:gd name="T87" fmla="*/ 14764 h 281"/>
                                <a:gd name="T88" fmla="+- 0 9782 9769"/>
                                <a:gd name="T89" fmla="*/ T88 w 272"/>
                                <a:gd name="T90" fmla="+- 0 14767 14530"/>
                                <a:gd name="T91" fmla="*/ 14767 h 281"/>
                                <a:gd name="T92" fmla="+- 0 9783 9769"/>
                                <a:gd name="T93" fmla="*/ T92 w 272"/>
                                <a:gd name="T94" fmla="+- 0 14767 14530"/>
                                <a:gd name="T95" fmla="*/ 14767 h 281"/>
                                <a:gd name="T96" fmla="+- 0 9783 9769"/>
                                <a:gd name="T97" fmla="*/ T96 w 272"/>
                                <a:gd name="T98" fmla="+- 0 14767 14530"/>
                                <a:gd name="T99" fmla="*/ 14767 h 281"/>
                                <a:gd name="T100" fmla="+- 0 9785 9769"/>
                                <a:gd name="T101" fmla="*/ T100 w 272"/>
                                <a:gd name="T102" fmla="+- 0 14770 14530"/>
                                <a:gd name="T103" fmla="*/ 14770 h 281"/>
                                <a:gd name="T104" fmla="+- 0 9787 9769"/>
                                <a:gd name="T105" fmla="*/ T104 w 272"/>
                                <a:gd name="T106" fmla="+- 0 14771 14530"/>
                                <a:gd name="T107" fmla="*/ 14771 h 281"/>
                                <a:gd name="T108" fmla="+- 0 9792 9769"/>
                                <a:gd name="T109" fmla="*/ T108 w 272"/>
                                <a:gd name="T110" fmla="+- 0 14773 14530"/>
                                <a:gd name="T111" fmla="*/ 14773 h 281"/>
                                <a:gd name="T112" fmla="+- 0 9795 9769"/>
                                <a:gd name="T113" fmla="*/ T112 w 272"/>
                                <a:gd name="T114" fmla="+- 0 14772 14530"/>
                                <a:gd name="T115" fmla="*/ 14772 h 281"/>
                                <a:gd name="T116" fmla="+- 0 9798 9769"/>
                                <a:gd name="T117" fmla="*/ T116 w 272"/>
                                <a:gd name="T118" fmla="+- 0 14771 14530"/>
                                <a:gd name="T119" fmla="*/ 14771 h 281"/>
                                <a:gd name="T120" fmla="+- 0 9799 9769"/>
                                <a:gd name="T121" fmla="*/ T120 w 272"/>
                                <a:gd name="T122" fmla="+- 0 14771 14530"/>
                                <a:gd name="T123" fmla="*/ 14771 h 281"/>
                                <a:gd name="T124" fmla="+- 0 9799 9769"/>
                                <a:gd name="T125" fmla="*/ T124 w 272"/>
                                <a:gd name="T126" fmla="+- 0 14771 14530"/>
                                <a:gd name="T127" fmla="*/ 14771 h 281"/>
                                <a:gd name="T128" fmla="+- 0 9879 9769"/>
                                <a:gd name="T129" fmla="*/ T128 w 272"/>
                                <a:gd name="T130" fmla="+- 0 14742 14530"/>
                                <a:gd name="T131" fmla="*/ 14742 h 281"/>
                                <a:gd name="T132" fmla="+- 0 9957 9769"/>
                                <a:gd name="T133" fmla="*/ T132 w 272"/>
                                <a:gd name="T134" fmla="+- 0 14742 14530"/>
                                <a:gd name="T135" fmla="*/ 14742 h 281"/>
                                <a:gd name="T136" fmla="+- 0 9956 9769"/>
                                <a:gd name="T137" fmla="*/ T136 w 272"/>
                                <a:gd name="T138" fmla="+- 0 14711 14530"/>
                                <a:gd name="T139" fmla="*/ 14711 h 281"/>
                                <a:gd name="T140" fmla="+- 0 10034 9769"/>
                                <a:gd name="T141" fmla="*/ T140 w 272"/>
                                <a:gd name="T142" fmla="+- 0 14676 14530"/>
                                <a:gd name="T143" fmla="*/ 14676 h 281"/>
                                <a:gd name="T144" fmla="+- 0 10036 9769"/>
                                <a:gd name="T145" fmla="*/ T144 w 272"/>
                                <a:gd name="T146" fmla="+- 0 14676 14530"/>
                                <a:gd name="T147" fmla="*/ 14676 h 281"/>
                                <a:gd name="T148" fmla="+- 0 10038 9769"/>
                                <a:gd name="T149" fmla="*/ T148 w 272"/>
                                <a:gd name="T150" fmla="+- 0 14675 14530"/>
                                <a:gd name="T151" fmla="*/ 14675 h 281"/>
                                <a:gd name="T152" fmla="+- 0 10039 9769"/>
                                <a:gd name="T153" fmla="*/ T152 w 272"/>
                                <a:gd name="T154" fmla="+- 0 14674 14530"/>
                                <a:gd name="T155" fmla="*/ 14674 h 281"/>
                                <a:gd name="T156" fmla="+- 0 10040 9769"/>
                                <a:gd name="T157" fmla="*/ T156 w 272"/>
                                <a:gd name="T158" fmla="+- 0 14672 14530"/>
                                <a:gd name="T159" fmla="*/ 14672 h 281"/>
                                <a:gd name="T160" fmla="+- 0 10041 9769"/>
                                <a:gd name="T161" fmla="*/ T160 w 272"/>
                                <a:gd name="T162" fmla="+- 0 14672 14530"/>
                                <a:gd name="T163" fmla="*/ 14672 h 281"/>
                                <a:gd name="T164" fmla="+- 0 10043 9769"/>
                                <a:gd name="T165" fmla="*/ T164 w 272"/>
                                <a:gd name="T166" fmla="+- 0 14669 14530"/>
                                <a:gd name="T167" fmla="*/ 14669 h 281"/>
                                <a:gd name="T168" fmla="+- 0 10043 9769"/>
                                <a:gd name="T169" fmla="*/ T168 w 272"/>
                                <a:gd name="T170" fmla="+- 0 14666 14530"/>
                                <a:gd name="T171" fmla="*/ 14666 h 281"/>
                                <a:gd name="T172" fmla="+- 0 10043 9769"/>
                                <a:gd name="T173" fmla="*/ T172 w 272"/>
                                <a:gd name="T174" fmla="+- 0 14664 14530"/>
                                <a:gd name="T175" fmla="*/ 14664 h 281"/>
                                <a:gd name="T176" fmla="+- 0 10043 9769"/>
                                <a:gd name="T177" fmla="*/ T176 w 272"/>
                                <a:gd name="T178" fmla="+- 0 14661 14530"/>
                                <a:gd name="T179" fmla="*/ 14661 h 281"/>
                                <a:gd name="T180" fmla="+- 0 10042 9769"/>
                                <a:gd name="T181" fmla="*/ T180 w 272"/>
                                <a:gd name="T182" fmla="+- 0 14659 14530"/>
                                <a:gd name="T183" fmla="*/ 14659 h 281"/>
                                <a:gd name="T184" fmla="+- 0 10040 9769"/>
                                <a:gd name="T185" fmla="*/ T184 w 272"/>
                                <a:gd name="T186" fmla="+- 0 14656 14530"/>
                                <a:gd name="T187" fmla="*/ 14656 h 281"/>
                                <a:gd name="T188" fmla="+- 0 10040 9769"/>
                                <a:gd name="T189" fmla="*/ T188 w 272"/>
                                <a:gd name="T190" fmla="+- 0 14655 14530"/>
                                <a:gd name="T191" fmla="*/ 14655 h 281"/>
                                <a:gd name="T192" fmla="+- 0 10038 9769"/>
                                <a:gd name="T193" fmla="*/ T192 w 272"/>
                                <a:gd name="T194" fmla="+- 0 14653 14530"/>
                                <a:gd name="T195" fmla="*/ 14653 h 281"/>
                                <a:gd name="T196" fmla="+- 0 10035 9769"/>
                                <a:gd name="T197" fmla="*/ T196 w 272"/>
                                <a:gd name="T198" fmla="+- 0 14652 14530"/>
                                <a:gd name="T199" fmla="*/ 14652 h 281"/>
                                <a:gd name="T200" fmla="+- 0 10033 9769"/>
                                <a:gd name="T201" fmla="*/ T200 w 272"/>
                                <a:gd name="T202" fmla="+- 0 14652 14530"/>
                                <a:gd name="T203" fmla="*/ 14652 h 281"/>
                                <a:gd name="T204" fmla="+- 0 9949 9769"/>
                                <a:gd name="T205" fmla="*/ T204 w 272"/>
                                <a:gd name="T206" fmla="+- 0 14628 14530"/>
                                <a:gd name="T207" fmla="*/ 14628 h 281"/>
                                <a:gd name="T208" fmla="+- 0 9948 9769"/>
                                <a:gd name="T209" fmla="*/ T208 w 272"/>
                                <a:gd name="T210" fmla="+- 0 14608 14530"/>
                                <a:gd name="T211" fmla="*/ 14608 h 281"/>
                                <a:gd name="T212" fmla="+- 0 9870 9769"/>
                                <a:gd name="T213" fmla="*/ T212 w 272"/>
                                <a:gd name="T214" fmla="+- 0 14608 14530"/>
                                <a:gd name="T215" fmla="*/ 14608 h 281"/>
                                <a:gd name="T216" fmla="+- 0 9811 9769"/>
                                <a:gd name="T217" fmla="*/ T216 w 272"/>
                                <a:gd name="T218" fmla="+- 0 14595 14530"/>
                                <a:gd name="T219" fmla="*/ 14595 h 281"/>
                                <a:gd name="T220" fmla="+- 0 9772 9769"/>
                                <a:gd name="T221" fmla="*/ T220 w 272"/>
                                <a:gd name="T222" fmla="+- 0 14595 14530"/>
                                <a:gd name="T223" fmla="*/ 14595 h 281"/>
                                <a:gd name="T224" fmla="+- 0 9771 9769"/>
                                <a:gd name="T225" fmla="*/ T224 w 272"/>
                                <a:gd name="T226" fmla="+- 0 14595 14530"/>
                                <a:gd name="T227" fmla="*/ 14595 h 281"/>
                                <a:gd name="T228" fmla="+- 0 9811 9769"/>
                                <a:gd name="T229" fmla="*/ T228 w 272"/>
                                <a:gd name="T230" fmla="+- 0 14595 14530"/>
                                <a:gd name="T231" fmla="*/ 14595 h 281"/>
                                <a:gd name="T232" fmla="+- 0 9785 9769"/>
                                <a:gd name="T233" fmla="*/ T232 w 272"/>
                                <a:gd name="T234" fmla="+- 0 14589 14530"/>
                                <a:gd name="T235" fmla="*/ 14589 h 281"/>
                                <a:gd name="T236" fmla="+- 0 9783 9769"/>
                                <a:gd name="T237" fmla="*/ T236 w 272"/>
                                <a:gd name="T238" fmla="+- 0 14589 14530"/>
                                <a:gd name="T239" fmla="*/ 14589 h 281"/>
                                <a:gd name="T240" fmla="+- 0 9780 9769"/>
                                <a:gd name="T241" fmla="*/ T240 w 272"/>
                                <a:gd name="T242" fmla="+- 0 14588 14530"/>
                                <a:gd name="T243" fmla="*/ 14588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  <a:cxn ang="0">
                                  <a:pos x="T237" y="T239"/>
                                </a:cxn>
                                <a:cxn ang="0">
                                  <a:pos x="T241" y="T243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1" y="58"/>
                                  </a:moveTo>
                                  <a:lnTo>
                                    <a:pt x="9" y="59"/>
                                  </a:lnTo>
                                  <a:lnTo>
                                    <a:pt x="8" y="60"/>
                                  </a:lnTo>
                                  <a:lnTo>
                                    <a:pt x="5" y="61"/>
                                  </a:lnTo>
                                  <a:lnTo>
                                    <a:pt x="4" y="63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1" y="68"/>
                                  </a:lnTo>
                                  <a:lnTo>
                                    <a:pt x="0" y="73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1" y="76"/>
                                  </a:lnTo>
                                  <a:lnTo>
                                    <a:pt x="2" y="78"/>
                                  </a:lnTo>
                                  <a:lnTo>
                                    <a:pt x="3" y="79"/>
                                  </a:lnTo>
                                  <a:lnTo>
                                    <a:pt x="3" y="80"/>
                                  </a:lnTo>
                                  <a:lnTo>
                                    <a:pt x="56" y="148"/>
                                  </a:lnTo>
                                  <a:lnTo>
                                    <a:pt x="13" y="222"/>
                                  </a:lnTo>
                                  <a:lnTo>
                                    <a:pt x="12" y="224"/>
                                  </a:lnTo>
                                  <a:lnTo>
                                    <a:pt x="11" y="227"/>
                                  </a:lnTo>
                                  <a:lnTo>
                                    <a:pt x="11" y="230"/>
                                  </a:lnTo>
                                  <a:lnTo>
                                    <a:pt x="11" y="232"/>
                                  </a:lnTo>
                                  <a:lnTo>
                                    <a:pt x="12" y="234"/>
                                  </a:lnTo>
                                  <a:lnTo>
                                    <a:pt x="13" y="237"/>
                                  </a:lnTo>
                                  <a:lnTo>
                                    <a:pt x="14" y="237"/>
                                  </a:lnTo>
                                  <a:lnTo>
                                    <a:pt x="16" y="240"/>
                                  </a:lnTo>
                                  <a:lnTo>
                                    <a:pt x="18" y="241"/>
                                  </a:lnTo>
                                  <a:lnTo>
                                    <a:pt x="23" y="243"/>
                                  </a:lnTo>
                                  <a:lnTo>
                                    <a:pt x="26" y="242"/>
                                  </a:lnTo>
                                  <a:lnTo>
                                    <a:pt x="29" y="241"/>
                                  </a:lnTo>
                                  <a:lnTo>
                                    <a:pt x="30" y="241"/>
                                  </a:lnTo>
                                  <a:lnTo>
                                    <a:pt x="110" y="212"/>
                                  </a:lnTo>
                                  <a:lnTo>
                                    <a:pt x="188" y="212"/>
                                  </a:lnTo>
                                  <a:lnTo>
                                    <a:pt x="187" y="181"/>
                                  </a:lnTo>
                                  <a:lnTo>
                                    <a:pt x="265" y="146"/>
                                  </a:lnTo>
                                  <a:lnTo>
                                    <a:pt x="267" y="146"/>
                                  </a:lnTo>
                                  <a:lnTo>
                                    <a:pt x="269" y="145"/>
                                  </a:lnTo>
                                  <a:lnTo>
                                    <a:pt x="270" y="144"/>
                                  </a:lnTo>
                                  <a:lnTo>
                                    <a:pt x="271" y="142"/>
                                  </a:lnTo>
                                  <a:lnTo>
                                    <a:pt x="272" y="142"/>
                                  </a:lnTo>
                                  <a:lnTo>
                                    <a:pt x="274" y="139"/>
                                  </a:lnTo>
                                  <a:lnTo>
                                    <a:pt x="274" y="136"/>
                                  </a:lnTo>
                                  <a:lnTo>
                                    <a:pt x="274" y="134"/>
                                  </a:lnTo>
                                  <a:lnTo>
                                    <a:pt x="274" y="131"/>
                                  </a:lnTo>
                                  <a:lnTo>
                                    <a:pt x="273" y="129"/>
                                  </a:lnTo>
                                  <a:lnTo>
                                    <a:pt x="271" y="126"/>
                                  </a:lnTo>
                                  <a:lnTo>
                                    <a:pt x="271" y="125"/>
                                  </a:lnTo>
                                  <a:lnTo>
                                    <a:pt x="269" y="123"/>
                                  </a:lnTo>
                                  <a:lnTo>
                                    <a:pt x="266" y="122"/>
                                  </a:lnTo>
                                  <a:lnTo>
                                    <a:pt x="264" y="122"/>
                                  </a:lnTo>
                                  <a:lnTo>
                                    <a:pt x="180" y="98"/>
                                  </a:lnTo>
                                  <a:lnTo>
                                    <a:pt x="179" y="78"/>
                                  </a:lnTo>
                                  <a:lnTo>
                                    <a:pt x="101" y="78"/>
                                  </a:lnTo>
                                  <a:lnTo>
                                    <a:pt x="42" y="65"/>
                                  </a:lnTo>
                                  <a:lnTo>
                                    <a:pt x="3" y="65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42" y="65"/>
                                  </a:lnTo>
                                  <a:lnTo>
                                    <a:pt x="16" y="59"/>
                                  </a:lnTo>
                                  <a:lnTo>
                                    <a:pt x="14" y="59"/>
                                  </a:lnTo>
                                  <a:lnTo>
                                    <a:pt x="11" y="58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Freeform 8"/>
                          <wps:cNvSpPr>
                            <a:spLocks/>
                          </wps:cNvSpPr>
                          <wps:spPr bwMode="auto">
                            <a:xfrm>
                              <a:off x="9769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799 9769"/>
                                <a:gd name="T1" fmla="*/ T0 w 272"/>
                                <a:gd name="T2" fmla="+- 0 14771 14530"/>
                                <a:gd name="T3" fmla="*/ 14771 h 281"/>
                                <a:gd name="T4" fmla="+- 0 9798 9769"/>
                                <a:gd name="T5" fmla="*/ T4 w 272"/>
                                <a:gd name="T6" fmla="+- 0 14771 14530"/>
                                <a:gd name="T7" fmla="*/ 14771 h 281"/>
                                <a:gd name="T8" fmla="+- 0 9799 9769"/>
                                <a:gd name="T9" fmla="*/ T8 w 272"/>
                                <a:gd name="T10" fmla="+- 0 14771 14530"/>
                                <a:gd name="T11" fmla="*/ 1477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30" y="241"/>
                                  </a:moveTo>
                                  <a:lnTo>
                                    <a:pt x="29" y="241"/>
                                  </a:lnTo>
                                  <a:lnTo>
                                    <a:pt x="30" y="24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Freeform 7"/>
                          <wps:cNvSpPr>
                            <a:spLocks/>
                          </wps:cNvSpPr>
                          <wps:spPr bwMode="auto">
                            <a:xfrm>
                              <a:off x="9769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10036 9769"/>
                                <a:gd name="T1" fmla="*/ T0 w 272"/>
                                <a:gd name="T2" fmla="+- 0 14676 14530"/>
                                <a:gd name="T3" fmla="*/ 14676 h 281"/>
                                <a:gd name="T4" fmla="+- 0 10034 9769"/>
                                <a:gd name="T5" fmla="*/ T4 w 272"/>
                                <a:gd name="T6" fmla="+- 0 14676 14530"/>
                                <a:gd name="T7" fmla="*/ 14676 h 281"/>
                                <a:gd name="T8" fmla="+- 0 10035 9769"/>
                                <a:gd name="T9" fmla="*/ T8 w 272"/>
                                <a:gd name="T10" fmla="+- 0 14676 14530"/>
                                <a:gd name="T11" fmla="*/ 14676 h 281"/>
                                <a:gd name="T12" fmla="+- 0 10036 9769"/>
                                <a:gd name="T13" fmla="*/ T12 w 272"/>
                                <a:gd name="T14" fmla="+- 0 14676 14530"/>
                                <a:gd name="T15" fmla="*/ 1467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67" y="146"/>
                                  </a:moveTo>
                                  <a:lnTo>
                                    <a:pt x="265" y="146"/>
                                  </a:lnTo>
                                  <a:lnTo>
                                    <a:pt x="266" y="146"/>
                                  </a:lnTo>
                                  <a:lnTo>
                                    <a:pt x="267" y="146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Freeform 6"/>
                          <wps:cNvSpPr>
                            <a:spLocks/>
                          </wps:cNvSpPr>
                          <wps:spPr bwMode="auto">
                            <a:xfrm>
                              <a:off x="9769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10041 9769"/>
                                <a:gd name="T1" fmla="*/ T0 w 272"/>
                                <a:gd name="T2" fmla="+- 0 14672 14530"/>
                                <a:gd name="T3" fmla="*/ 14672 h 281"/>
                                <a:gd name="T4" fmla="+- 0 10040 9769"/>
                                <a:gd name="T5" fmla="*/ T4 w 272"/>
                                <a:gd name="T6" fmla="+- 0 14672 14530"/>
                                <a:gd name="T7" fmla="*/ 14672 h 281"/>
                                <a:gd name="T8" fmla="+- 0 10041 9769"/>
                                <a:gd name="T9" fmla="*/ T8 w 272"/>
                                <a:gd name="T10" fmla="+- 0 14672 14530"/>
                                <a:gd name="T11" fmla="*/ 14672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272" y="142"/>
                                  </a:moveTo>
                                  <a:lnTo>
                                    <a:pt x="271" y="142"/>
                                  </a:lnTo>
                                  <a:lnTo>
                                    <a:pt x="272" y="142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5"/>
                          <wps:cNvSpPr>
                            <a:spLocks/>
                          </wps:cNvSpPr>
                          <wps:spPr bwMode="auto">
                            <a:xfrm>
                              <a:off x="9769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923 9769"/>
                                <a:gd name="T1" fmla="*/ T0 w 272"/>
                                <a:gd name="T2" fmla="+- 0 14531 14530"/>
                                <a:gd name="T3" fmla="*/ 14531 h 281"/>
                                <a:gd name="T4" fmla="+- 0 9921 9769"/>
                                <a:gd name="T5" fmla="*/ T4 w 272"/>
                                <a:gd name="T6" fmla="+- 0 14532 14530"/>
                                <a:gd name="T7" fmla="*/ 14532 h 281"/>
                                <a:gd name="T8" fmla="+- 0 9919 9769"/>
                                <a:gd name="T9" fmla="*/ T8 w 272"/>
                                <a:gd name="T10" fmla="+- 0 14533 14530"/>
                                <a:gd name="T11" fmla="*/ 14533 h 281"/>
                                <a:gd name="T12" fmla="+- 0 9917 9769"/>
                                <a:gd name="T13" fmla="*/ T12 w 272"/>
                                <a:gd name="T14" fmla="+- 0 14536 14530"/>
                                <a:gd name="T15" fmla="*/ 14536 h 281"/>
                                <a:gd name="T16" fmla="+- 0 9870 9769"/>
                                <a:gd name="T17" fmla="*/ T16 w 272"/>
                                <a:gd name="T18" fmla="+- 0 14608 14530"/>
                                <a:gd name="T19" fmla="*/ 14608 h 281"/>
                                <a:gd name="T20" fmla="+- 0 9948 9769"/>
                                <a:gd name="T21" fmla="*/ T20 w 272"/>
                                <a:gd name="T22" fmla="+- 0 14608 14530"/>
                                <a:gd name="T23" fmla="*/ 14608 h 281"/>
                                <a:gd name="T24" fmla="+- 0 9942 9769"/>
                                <a:gd name="T25" fmla="*/ T24 w 272"/>
                                <a:gd name="T26" fmla="+- 0 14542 14530"/>
                                <a:gd name="T27" fmla="*/ 14542 h 281"/>
                                <a:gd name="T28" fmla="+- 0 9938 9769"/>
                                <a:gd name="T29" fmla="*/ T28 w 272"/>
                                <a:gd name="T30" fmla="+- 0 14535 14530"/>
                                <a:gd name="T31" fmla="*/ 14535 h 281"/>
                                <a:gd name="T32" fmla="+- 0 9938 9769"/>
                                <a:gd name="T33" fmla="*/ T32 w 272"/>
                                <a:gd name="T34" fmla="+- 0 14534 14530"/>
                                <a:gd name="T35" fmla="*/ 14534 h 281"/>
                                <a:gd name="T36" fmla="+- 0 9937 9769"/>
                                <a:gd name="T37" fmla="*/ T36 w 272"/>
                                <a:gd name="T38" fmla="+- 0 14534 14530"/>
                                <a:gd name="T39" fmla="*/ 14534 h 281"/>
                                <a:gd name="T40" fmla="+- 0 9936 9769"/>
                                <a:gd name="T41" fmla="*/ T40 w 272"/>
                                <a:gd name="T42" fmla="+- 0 14533 14530"/>
                                <a:gd name="T43" fmla="*/ 14533 h 281"/>
                                <a:gd name="T44" fmla="+- 0 9934 9769"/>
                                <a:gd name="T45" fmla="*/ T44 w 272"/>
                                <a:gd name="T46" fmla="+- 0 14532 14530"/>
                                <a:gd name="T47" fmla="*/ 14532 h 281"/>
                                <a:gd name="T48" fmla="+- 0 9924 9769"/>
                                <a:gd name="T49" fmla="*/ T48 w 272"/>
                                <a:gd name="T50" fmla="+- 0 14532 14530"/>
                                <a:gd name="T51" fmla="*/ 14532 h 281"/>
                                <a:gd name="T52" fmla="+- 0 9923 9769"/>
                                <a:gd name="T53" fmla="*/ T52 w 272"/>
                                <a:gd name="T54" fmla="+- 0 14531 14530"/>
                                <a:gd name="T55" fmla="*/ 14531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4" y="1"/>
                                  </a:moveTo>
                                  <a:lnTo>
                                    <a:pt x="152" y="2"/>
                                  </a:lnTo>
                                  <a:lnTo>
                                    <a:pt x="150" y="3"/>
                                  </a:lnTo>
                                  <a:lnTo>
                                    <a:pt x="148" y="6"/>
                                  </a:lnTo>
                                  <a:lnTo>
                                    <a:pt x="101" y="78"/>
                                  </a:lnTo>
                                  <a:lnTo>
                                    <a:pt x="179" y="78"/>
                                  </a:lnTo>
                                  <a:lnTo>
                                    <a:pt x="173" y="12"/>
                                  </a:lnTo>
                                  <a:lnTo>
                                    <a:pt x="169" y="5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68" y="4"/>
                                  </a:lnTo>
                                  <a:lnTo>
                                    <a:pt x="167" y="3"/>
                                  </a:lnTo>
                                  <a:lnTo>
                                    <a:pt x="165" y="2"/>
                                  </a:lnTo>
                                  <a:lnTo>
                                    <a:pt x="155" y="2"/>
                                  </a:lnTo>
                                  <a:lnTo>
                                    <a:pt x="154" y="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Freeform 4"/>
                          <wps:cNvSpPr>
                            <a:spLocks/>
                          </wps:cNvSpPr>
                          <wps:spPr bwMode="auto">
                            <a:xfrm>
                              <a:off x="9769" y="14530"/>
                              <a:ext cx="272" cy="281"/>
                            </a:xfrm>
                            <a:custGeom>
                              <a:avLst/>
                              <a:gdLst>
                                <a:gd name="T0" fmla="+- 0 9927 9769"/>
                                <a:gd name="T1" fmla="*/ T0 w 272"/>
                                <a:gd name="T2" fmla="+- 0 14530 14530"/>
                                <a:gd name="T3" fmla="*/ 14530 h 281"/>
                                <a:gd name="T4" fmla="+- 0 9924 9769"/>
                                <a:gd name="T5" fmla="*/ T4 w 272"/>
                                <a:gd name="T6" fmla="+- 0 14531 14530"/>
                                <a:gd name="T7" fmla="*/ 14531 h 281"/>
                                <a:gd name="T8" fmla="+- 0 9924 9769"/>
                                <a:gd name="T9" fmla="*/ T8 w 272"/>
                                <a:gd name="T10" fmla="+- 0 14532 14530"/>
                                <a:gd name="T11" fmla="*/ 14532 h 281"/>
                                <a:gd name="T12" fmla="+- 0 9934 9769"/>
                                <a:gd name="T13" fmla="*/ T12 w 272"/>
                                <a:gd name="T14" fmla="+- 0 14532 14530"/>
                                <a:gd name="T15" fmla="*/ 14532 h 281"/>
                                <a:gd name="T16" fmla="+- 0 9934 9769"/>
                                <a:gd name="T17" fmla="*/ T16 w 272"/>
                                <a:gd name="T18" fmla="+- 0 14532 14530"/>
                                <a:gd name="T19" fmla="*/ 14532 h 281"/>
                                <a:gd name="T20" fmla="+- 0 9929 9769"/>
                                <a:gd name="T21" fmla="*/ T20 w 272"/>
                                <a:gd name="T22" fmla="+- 0 14530 14530"/>
                                <a:gd name="T23" fmla="*/ 14530 h 281"/>
                                <a:gd name="T24" fmla="+- 0 9927 9769"/>
                                <a:gd name="T25" fmla="*/ T24 w 272"/>
                                <a:gd name="T26" fmla="+- 0 14530 14530"/>
                                <a:gd name="T27" fmla="*/ 14530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72" h="281">
                                  <a:moveTo>
                                    <a:pt x="158" y="0"/>
                                  </a:moveTo>
                                  <a:lnTo>
                                    <a:pt x="155" y="1"/>
                                  </a:lnTo>
                                  <a:lnTo>
                                    <a:pt x="155" y="2"/>
                                  </a:lnTo>
                                  <a:lnTo>
                                    <a:pt x="165" y="2"/>
                                  </a:lnTo>
                                  <a:lnTo>
                                    <a:pt x="160" y="0"/>
                                  </a:lnTo>
                                  <a:lnTo>
                                    <a:pt x="158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1.7pt;margin-top:707.6pt;width:510.05pt;height:38.1pt;z-index:-251658240;mso-position-horizontal-relative:page;mso-position-vertical-relative:page" coordorigin="1034,14152" coordsize="10201,7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">
                <v:group id="Group 43" o:spid="_x0000_s1027" style="position:absolute;left:1044;top:14162;width:10181;height:742" coordorigin="1044,14162" coordsize="10181,7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51" o:spid="_x0000_s1028" style="position:absolute;left:1044;top:14162;width:10181;height:742;visibility:visible;mso-wrap-style:square;v-text-anchor:top" coordsize="10181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34PMEA&#10;AADaAAAADwAAAGRycy9kb3ducmV2LnhtbESPQYvCMBSE74L/ITxhb5qqKFKNIqIgCMKqh3p7Ns+2&#10;2ryUJqv1328EweMwM98ws0VjSvGg2hWWFfR7EQji1OqCMwWn46Y7AeE8ssbSMil4kYPFvN2aYazt&#10;k3/pcfCZCBB2MSrIva9iKV2ak0HXsxVx8K62NuiDrDOpa3wGuCnlIIrG0mDBYSHHilY5pffDn1HA&#10;53RnL9ltuI/Wy5HcJNsL2USpn06znILw1Phv+NPeagVDeF8JN0DO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id+DzBAAAA2gAAAA8AAAAAAAAAAAAAAAAAmAIAAGRycy9kb3du&#10;cmV2LnhtbFBLBQYAAAAABAAEAPUAAACGAwAAAAA=&#10;" path="m,742r10181,l10181,,,,,742e" fillcolor="#231f20" stroked="f">
                    <v:path arrowok="t" o:connecttype="custom" o:connectlocs="0,14904;10181,14904;10181,14162;0,14162;0,14904" o:connectangles="0,0,0,0,0"/>
                  </v:shape>
                  <v:shape id="Picture 50" o:spid="_x0000_s1029" type="#_x0000_t75" style="position:absolute;left:1322;top:14211;width:616;height: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8qPzzEAAAA2gAAAA8AAABkcnMvZG93bnJldi54bWxEj0FrwkAUhO8F/8PyCl5K3VSKhOgagpBS&#10;0INVoXp7ZJ9JaPZtyG5j7K93C4LHYWa+YRbpYBrRU+dqywreJhEI4sLqmksFh33+GoNwHlljY5kU&#10;XMlBuhw9LTDR9sJf1O98KQKEXYIKKu/bREpXVGTQTWxLHLyz7Qz6ILtS6g4vAW4aOY2imTRYc1io&#10;sKVVRcXP7tcoyGjdOlpvm9Nm+Ph+Ocb5X5zlSo2fh2wOwtPgH+F7+1MreIf/K+EGyO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8qPzzEAAAA2gAAAA8AAAAAAAAAAAAAAAAA&#10;nwIAAGRycy9kb3ducmV2LnhtbFBLBQYAAAAABAAEAPcAAACQAwAAAAA=&#10;">
                    <v:imagedata r:id="rId26" o:title=""/>
                  </v:shape>
                  <v:shape id="Picture 49" o:spid="_x0000_s1030" type="#_x0000_t75" style="position:absolute;left:5576;top:14195;width:1105;height: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vzObCAAAA2gAAAA8AAABkcnMvZG93bnJldi54bWxEj0GLwjAUhO8L/ofwBG9rqotlqcYiBVHw&#10;4roieHs2z7bYvJQmW+u/NwuCx2FmvmEWaW9q0VHrKssKJuMIBHFudcWFguPv+vMbhPPIGmvLpOBB&#10;DtLl4GOBibZ3/qHu4AsRIOwSVFB63yRSurwkg25sG+LgXW1r0AfZFlK3eA9wU8tpFMXSYMVhocSG&#10;spLy2+HPKNievuLjut/to3o367LL2W1ilys1GvarOQhPvX+HX+2tVjCD/yvhBsjl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Tb8zmwgAAANoAAAAPAAAAAAAAAAAAAAAAAJ8C&#10;AABkcnMvZG93bnJldi54bWxQSwUGAAAAAAQABAD3AAAAjgMAAAAA&#10;">
                    <v:imagedata r:id="rId27" o:title=""/>
                  </v:shape>
                  <v:shape id="Picture 48" o:spid="_x0000_s1031" type="#_x0000_t75" style="position:absolute;left:8149;top:14195;width:1487;height: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5qavDAAAA2gAAAA8AAABkcnMvZG93bnJldi54bWxEj8FqwzAQRO+F/oPYQm+1bB/i4kYxTiBg&#10;Sg5tEsh1kba2ibUylpq4+fqoUOhxmJk3zLKa7SAuNPnesYIsSUEQa2d6bhUcD9uXVxA+IBscHJOC&#10;H/JQrR4fllgad+VPuuxDKyKEfYkKuhDGUkqvO7LoEzcSR+/LTRZDlFMrzYTXCLeDzNN0IS32HBc6&#10;HGnTkT7vv60CLkJ+o9PuoyjWtW8yrd9bu1Pq+Wmu30AEmsN/+K/dGAUL+L0Sb4Bc3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/mpq8MAAADaAAAADwAAAAAAAAAAAAAAAACf&#10;AgAAZHJzL2Rvd25yZXYueG1sUEsFBgAAAAAEAAQA9wAAAI8DAAAAAA==&#10;">
                    <v:imagedata r:id="rId28" o:title=""/>
                  </v:shape>
                  <v:shape id="Picture 47" o:spid="_x0000_s1032" type="#_x0000_t75" style="position:absolute;left:2532;top:14195;width:1105;height:7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shhHCAAAA2gAAAA8AAABkcnMvZG93bnJldi54bWxEj0trwkAUhfeC/2G4Qndmoi2tREcRMdBV&#10;oabt+pq5JsHMnZiZ5tFf3ykUXB7O4+NsdoOpRUetqywrWEQxCOLc6ooLBR9ZOl+BcB5ZY22ZFIzk&#10;YLedTjaYaNvzO3UnX4gwwi5BBaX3TSKly0sy6CLbEAfvYluDPsi2kLrFPoybWi7j+FkarDgQSmzo&#10;UFJ+PX2bADm/fT3+9OOt/jQdZz69VunTUamH2bBfg/A0+Hv4v/2qFbzA35VwA+T2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7IYRwgAAANoAAAAPAAAAAAAAAAAAAAAAAJ8C&#10;AABkcnMvZG93bnJldi54bWxQSwUGAAAAAAQABAD3AAAAjgMAAAAA&#10;">
                    <v:imagedata r:id="rId29" o:title=""/>
                  </v:shape>
                  <v:shape id="Picture 46" o:spid="_x0000_s1033" type="#_x0000_t75" style="position:absolute;left:4137;top:14244;width:828;height:5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hcXXBAAAA2gAAAA8AAABkcnMvZG93bnJldi54bWxET91qwjAUvh/sHcIRvFtTFcV2RhljKzJ2&#10;Y90DHJqztq45CU1Wa5/eXAx2+fH97w6j6cRAvW8tK1gkKQjiyuqWawVf5/enLQgfkDV2lknBjTwc&#10;9o8PO8y1vfKJhjLUIoawz1FBE4LLpfRVQwZ9Yh1x5L5tbzBE2NdS93iN4aaTyzTdSIMtx4YGHb02&#10;VP2Uv0ZBtnprL5tiORUXh92ny4aPaS2Vms/Gl2cQgcbwL/5zH7WCuDVeiTdA7u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9hcXXBAAAA2gAAAA8AAAAAAAAAAAAAAAAAnwIA&#10;AGRycy9kb3ducmV2LnhtbFBLBQYAAAAABAAEAPcAAACNAwAAAAA=&#10;">
                    <v:imagedata r:id="rId30" o:title=""/>
                  </v:shape>
                  <v:shape id="Picture 45" o:spid="_x0000_s1034" type="#_x0000_t75" style="position:absolute;left:7258;top:14213;width:631;height:6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NUnTEAAAA2gAAAA8AAABkcnMvZG93bnJldi54bWxEj81rwkAUxO+C/8PyCt50Uw9+RFcJhaKg&#10;In700Nsz+5qkZt+G7Brjf98tCB6HmfkNM1+2phQN1a6wrOB9EIEgTq0uOFNwPn32JyCcR9ZYWiYF&#10;D3KwXHQ7c4y1vfOBmqPPRICwi1FB7n0VS+nSnAy6ga2Ig/dja4M+yDqTusZ7gJtSDqNoJA0WHBZy&#10;rOgjp/R6vBkFfNi1zeV38z1OvvarqcHsfNsmSvXe2mQGwlPrX+Fne60VTOH/SrgBcvE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qNUnTEAAAA2gAAAA8AAAAAAAAAAAAAAAAA&#10;nwIAAGRycy9kb3ducmV2LnhtbFBLBQYAAAAABAAEAPcAAACQAwAAAAA=&#10;">
                    <v:imagedata r:id="rId31" o:title=""/>
                  </v:shape>
                  <v:shape id="Picture 44" o:spid="_x0000_s1035" type="#_x0000_t75" style="position:absolute;left:10305;top:14185;width:655;height:6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rdSfFAAAA2wAAAA8AAABkcnMvZG93bnJldi54bWxEj0FrwkAQhe8F/8MyQm91Ywpio6sUpVBK&#10;L7WFehyzYzY0Oxuza4z/3jkUvM3w3rz3zXI9+Eb11MU6sIHpJANFXAZbc2Xg5/vtaQ4qJmSLTWAy&#10;cKUI69XoYYmFDRf+on6XKiUhHAs04FJqC61j6chjnISWWLRj6DwmWbtK2w4vEu4bnWfZTHusWRoc&#10;trRxVP7tzt7A88dh2n7m/fla708vp1/n823ujXkcD68LUImGdDf/X79bwRd6+UUG0K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a3UnxQAAANsAAAAPAAAAAAAAAAAAAAAA&#10;AJ8CAABkcnMvZG93bnJldi54bWxQSwUGAAAAAAQABAD3AAAAkQMAAAAA&#10;">
                    <v:imagedata r:id="rId32" o:title=""/>
                  </v:shape>
                </v:group>
                <v:group id="Group 35" o:spid="_x0000_s1036" style="position:absolute;left:2135;top:14253;width:273;height:281" coordorigin="2135,14253" coordsize="273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42" o:spid="_x0000_s1037" style="position:absolute;left:2135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T7ZsEA&#10;AADbAAAADwAAAGRycy9kb3ducmV2LnhtbERPy6rCMBDdC/cfwlxwI5rqQqUaxSsobgSfC3dDM7bl&#10;NpPaRK1+vREEd3M4zxlPa1OIG1Uut6yg24lAECdW55wqOOwX7SEI55E1FpZJwYMcTCc/jTHG2t55&#10;S7edT0UIYRejgsz7MpbSJRkZdB1bEgfubCuDPsAqlbrCewg3hexFUV8azDk0ZFjSPKPkf3c1CpbP&#10;1lA/Dmu//zsdt7OBXWzoUijV/K1nIxCeav8Vf9wrHeb34P1LOEB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k+2bBAAAA2wAAAA8AAAAAAAAAAAAAAAAAmAIAAGRycy9kb3du&#10;cmV2LnhtbFBLBQYAAAAABAAEAPUAAACGAwAAAAA=&#10;" path="m106,280r-11,l98,281r2,1l106,280e" stroked="f">
                    <v:path arrowok="t" o:connecttype="custom" o:connectlocs="106,14533;95,14533;98,14534;100,14535;106,14533;106,14533" o:connectangles="0,0,0,0,0,0"/>
                  </v:shape>
                  <v:shape id="Freeform 41" o:spid="_x0000_s1038" style="position:absolute;left:2135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he/cQA&#10;AADbAAAADwAAAGRycy9kb3ducmV2LnhtbERPTWvCQBC9C/6HZYRepG5soUp0lVhI6UWoxh68Ddlp&#10;EpqdTbPbJPrruwXB2zze56y3g6lFR62rLCuYzyIQxLnVFRcKTln6uAThPLLG2jIpuJCD7WY8WmOs&#10;bc8H6o6+ECGEXYwKSu+bWEqXl2TQzWxDHLgv2xr0AbaF1C32IdzU8imKXqTBikNDiQ29lpR/H3+N&#10;grfrdKkvp73PdufPQ7Kw6Qf91Eo9TIZkBcLT4O/im/tdh/nP8P9LOE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oXv3EAAAA2wAAAA8AAAAAAAAAAAAAAAAAmAIAAGRycy9k&#10;b3ducmV2LnhtbFBLBQYAAAAABAAEAPUAAACJAwAAAAA=&#10;" path="m221,144l3,144r2,1l7,147r2,l9,148r79,33l87,267r,3l87,273r2,2l89,276r1,1l92,278r2,2l95,280r11,l108,279r2,-3l110,275r56,-64l258,211,219,147r2,-3e" stroked="f">
                    <v:path arrowok="t" o:connecttype="custom" o:connectlocs="221,14397;3,14397;5,14398;7,14400;9,14400;9,14401;88,14434;87,14520;87,14523;87,14526;89,14528;89,14529;90,14530;92,14531;94,14533;95,14533;106,14533;108,14532;110,14529;110,14529;110,14528;166,14464;258,14464;219,14400;221,14397" o:connectangles="0,0,0,0,0,0,0,0,0,0,0,0,0,0,0,0,0,0,0,0,0,0,0,0,0"/>
                  </v:shape>
                  <v:shape id="Freeform 40" o:spid="_x0000_s1039" style="position:absolute;left:2135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HGicQA&#10;AADbAAAADwAAAGRycy9kb3ducmV2LnhtbERPTWvCQBC9C/6HZYRepG4spUp0lVhI6UWoxh68Ddlp&#10;EpqdTbPbJPrruwXB2zze56y3g6lFR62rLCuYzyIQxLnVFRcKTln6uAThPLLG2jIpuJCD7WY8WmOs&#10;bc8H6o6+ECGEXYwKSu+bWEqXl2TQzWxDHLgv2xr0AbaF1C32IdzU8imKXqTBikNDiQ29lpR/H3+N&#10;grfrdKkvp73PdufPQ7Kw6Qf91Eo9TIZkBcLT4O/im/tdh/nP8P9LOE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BxonEAAAA2wAAAA8AAAAAAAAAAAAAAAAAmAIAAGRycy9k&#10;b3ducmV2LnhtbFBLBQYAAAAABAAEAPUAAACJAwAAAAA=&#10;" path="m258,239r-11,l247,240r3,1l252,241r3,-1l258,239e" stroked="f">
                    <v:path arrowok="t" o:connecttype="custom" o:connectlocs="258,14492;247,14492;247,14493;250,14494;252,14494;255,14493;258,14492;258,14492" o:connectangles="0,0,0,0,0,0,0,0"/>
                  </v:shape>
                  <v:shape id="Freeform 39" o:spid="_x0000_s1040" style="position:absolute;left:2135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1jEsQA&#10;AADbAAAADwAAAGRycy9kb3ducmV2LnhtbERPTWvCQBC9C/6HZYRepG4stEp0lVhI6UWoxh68Ddlp&#10;EpqdTbPbJPrruwXB2zze56y3g6lFR62rLCuYzyIQxLnVFRcKTln6uAThPLLG2jIpuJCD7WY8WmOs&#10;bc8H6o6+ECGEXYwKSu+bWEqXl2TQzWxDHLgv2xr0AbaF1C32IdzU8imKXqTBikNDiQ29lpR/H3+N&#10;grfrdKkvp73PdufPQ7Kw6Qf91Eo9TIZkBcLT4O/im/tdh/nP8P9LOE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NYxLEAAAA2wAAAA8AAAAAAAAAAAAAAAAAmAIAAGRycy9k&#10;b3ducmV2LnhtbFBLBQYAAAAABAAEAPUAAACJAwAAAAA=&#10;" path="m258,211r-92,l246,239r1,l258,239r2,-1l262,235r,-1l264,232r,-2l265,229r,-1l265,225r,-3l263,220r-5,-9e" stroked="f">
                    <v:path arrowok="t" o:connecttype="custom" o:connectlocs="258,14464;166,14464;246,14492;246,14492;247,14492;258,14492;260,14491;262,14488;262,14487;264,14485;264,14483;265,14482;265,14481;265,14478;265,14475;263,14473;258,14464" o:connectangles="0,0,0,0,0,0,0,0,0,0,0,0,0,0,0,0,0"/>
                  </v:shape>
                  <v:shape id="Freeform 38" o:spid="_x0000_s1041" style="position:absolute;left:2135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/9ZcMA&#10;AADbAAAADwAAAGRycy9kb3ducmV2LnhtbERPS2vCQBC+F/wPywi9FLOpBysxq2gh0kvB58HbkB2T&#10;YHY2zW5N7K93C4K3+fieky56U4srta6yrOA9ikEQ51ZXXCg47LPRFITzyBpry6TgRg4W88FLiom2&#10;HW/puvOFCCHsElRQet8kUrq8JIMusg1x4M62NegDbAupW+xCuKnlOI4n0mDFoaHEhj5Lyi+7X6Ng&#10;/fc21bfDt9+vTsft8sNmG/qplXod9ssZCE+9f4of7i8d5k/g/5dwgJ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/9ZcMAAADbAAAADwAAAAAAAAAAAAAAAACYAgAAZHJzL2Rv&#10;d25yZXYueG1sUEsFBgAAAAAEAAQA9QAAAIgDAAAAAA==&#10;" path="m112,r-5,2l105,3r-2,2l101,7r-1,2l100,12,93,98,10,123r-2,1l6,125r-2,2l3,128r-1,2l1,133r,2l,135r,1l2,144r1,l221,144,270,78r1,l271,77r-99,l125,6,123,3,120,2r-2,l117,2r,-1l116,1r-2,l112,e" stroked="f">
                    <v:path arrowok="t" o:connecttype="custom" o:connectlocs="112,14253;107,14255;105,14256;103,14258;103,14258;103,14258;101,14260;100,14262;100,14265;93,14351;10,14376;8,14377;6,14378;4,14380;3,14381;2,14383;1,14386;1,14388;0,14388;0,14389;2,14397;3,14397;221,14397;270,14331;271,14331;271,14330;172,14330;125,14259;123,14256;120,14255;118,14255;117,14255;117,14254;116,14254;114,14254;112,14253" o:connectangles="0,0,0,0,0,0,0,0,0,0,0,0,0,0,0,0,0,0,0,0,0,0,0,0,0,0,0,0,0,0,0,0,0,0,0,0"/>
                  </v:shape>
                  <v:shape id="Freeform 37" o:spid="_x0000_s1042" style="position:absolute;left:2135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NY/sMA&#10;AADbAAAADwAAAGRycy9kb3ducmV2LnhtbERPTWvCQBC9F/wPywi9FN3UQ5XoKlpQeikYEw/ehuyY&#10;BLOzaXarSX99VxC8zeN9zmLVmVpcqXWVZQXv4wgEcW51xYWCLN2OZiCcR9ZYWyYFPTlYLQcvC4y1&#10;vXFC14MvRAhhF6OC0vsmltLlJRl0Y9sQB+5sW4M+wLaQusVbCDe1nETRhzRYcWgosaHPkvLL4dco&#10;2P29zXSffft0czom66nd7umnVup12K3nIDx1/il+uL90mD+F+y/hAL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RNY/sMAAADbAAAADwAAAAAAAAAAAAAAAACYAgAAZHJzL2Rv&#10;d25yZXYueG1sUEsFBgAAAAAEAAQA9QAAAIgDAAAAAA==&#10;" path="m262,56r-3,l257,57,172,77r99,l273,76r,-3l273,71r1,l274,68r-1,-3l272,63r-1,-1l270,61r-2,-2l265,58r,-1l262,56e" stroked="f">
                    <v:path arrowok="t" o:connecttype="custom" o:connectlocs="262,14309;259,14309;257,14310;172,14330;271,14330;273,14329;273,14326;273,14324;274,14324;274,14321;273,14318;272,14316;271,14315;270,14314;268,14312;265,14311;265,14310;262,14309" o:connectangles="0,0,0,0,0,0,0,0,0,0,0,0,0,0,0,0,0,0"/>
                  </v:shape>
                  <v:shape id="Freeform 36" o:spid="_x0000_s1043" style="position:absolute;left:2135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zMjMYA&#10;AADbAAAADwAAAGRycy9kb3ducmV2LnhtbESPT2vCQBDF74V+h2UKvRTd2IOV6CaoYOmlUP8dvA3Z&#10;MQlmZ2N2q9FP3zkUvM3w3rz3m1neu0ZdqAu1ZwOjYQKKuPC25tLAbrsaTECFiGyx8UwGbhQgz56f&#10;Zphaf+U1XTaxVBLCIUUDVYxtqnUoKnIYhr4lFu3oO4dR1q7UtsOrhLtGvyfJWDusWRoqbGlZUXHa&#10;/DoDn/e3ib3tvuN2cdiv5x9+9UPnxpjXl34+BRWpjw/z//WXFXyBlV9kAJ3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zMjMYAAADbAAAADwAAAAAAAAAAAAAAAACYAgAAZHJz&#10;L2Rvd25yZXYueG1sUEsFBgAAAAAEAAQA9QAAAIsDAAAAAA==&#10;" path="m117,1r-1,l117,1e" stroked="f">
                    <v:path arrowok="t" o:connecttype="custom" o:connectlocs="117,14254;116,14254;117,14254;117,14254" o:connectangles="0,0,0,0"/>
                  </v:shape>
                </v:group>
                <v:group id="Group 27" o:spid="_x0000_s1044" style="position:absolute;left:3744;top:14530;width:272;height:281" coordorigin="3744,14530" coordsize="27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34" o:spid="_x0000_s1045" style="position:absolute;left:3744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3VQ8EA&#10;AADbAAAADwAAAGRycy9kb3ducmV2LnhtbERPu27CMBTdkfgH61bqUjVOURVQiEHQh2jHQhnYruJL&#10;EjW+jmw3CX+PByTGo/Mu1qNpRU/ON5YVvCQpCOLS6oYrBb+Hz+cFCB+QNbaWScGFPKxX00mBubYD&#10;/1C/D5WIIexzVFCH0OVS+rImgz6xHXHkztYZDBG6SmqHQww3rZylaSYNNhwbauzorabyb/9vFHwb&#10;s3UfT5lbtO/H+etuwO14QqUeH8bNEkSgMdzFN/eXVjCL6+OX+APk6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91UPBAAAA2wAAAA8AAAAAAAAAAAAAAAAAmAIAAGRycy9kb3du&#10;cmV2LnhtbFBLBQYAAAAABAAEAPUAAACGAwAAAAA=&#10;" path="m189,212r-78,l167,275r,1l168,276r,1l169,278r2,2l177,281r3,l183,280r,-1l186,278r1,-2l188,275r1,l191,272r1,-3l191,267r-2,-55e" stroked="f">
                    <v:path arrowok="t" o:connecttype="custom" o:connectlocs="189,14742;111,14742;167,14805;167,14805;167,14806;168,14806;168,14807;169,14808;171,14810;177,14811;180,14811;183,14810;183,14809;186,14808;187,14806;188,14805;189,14805;191,14802;192,14799;191,14797;189,14742" o:connectangles="0,0,0,0,0,0,0,0,0,0,0,0,0,0,0,0,0,0,0,0,0"/>
                  </v:shape>
                  <v:shape id="Freeform 33" o:spid="_x0000_s1046" style="position:absolute;left:3744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Fw2MQA&#10;AADbAAAADwAAAGRycy9kb3ducmV2LnhtbESPQWvCQBSE7wX/w/IKvUjdKKKSZiPaKtWjsT309si+&#10;JqHZt2F3a+K/7wpCj8PMfMNk68G04kLON5YVTCcJCOLS6oYrBR/n/fMKhA/IGlvLpOBKHtb56CHD&#10;VNueT3QpQiUihH2KCuoQulRKX9Zk0E9sRxy9b+sMhihdJbXDPsJNK2dJspAGG44LNXb0WlP5U/wa&#10;BUdjtm43XrhV+/a5nL/3uB2+UKmnx2HzAiLQEP7D9/ZBK5hN4fYl/gCZ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xcNjEAAAA2wAAAA8AAAAAAAAAAAAAAAAAmAIAAGRycy9k&#10;b3ducmV2LnhtbFBLBQYAAAAABAAEAPUAAACJAwAAAAA=&#10;" path="m12,58r-2,1l9,60,6,61,5,63,3,65,2,68,,73r1,1l2,76r1,2l4,79r,1l57,148,14,222r-1,2l12,227r,3l12,232r1,2l14,237r1,l17,240r2,1l24,243r3,-1l30,241r1,l111,212r78,l188,181r78,-35l268,146r2,-1l271,144r1,-2l273,142r2,-3l275,136r,-2l275,131r-1,-2l272,126r,-1l270,123r-3,-1l265,122,181,98,180,78r-78,l43,65,3,65r39,l17,59r-2,l12,58e" stroked="f">
                    <v:path arrowok="t" o:connecttype="custom" o:connectlocs="12,14588;10,14589;9,14590;6,14591;5,14593;3,14595;3,14595;3,14595;2,14598;0,14603;1,14604;2,14606;3,14608;4,14609;4,14610;57,14678;14,14752;13,14754;12,14757;12,14760;12,14762;13,14764;14,14767;15,14767;15,14767;17,14770;19,14771;24,14773;27,14772;30,14771;31,14771;31,14771;111,14742;189,14742;188,14711;266,14676;268,14676;270,14675;271,14674;272,14672;273,14672;275,14669;275,14666;275,14664;275,14661;274,14659;272,14656;272,14655;270,14653;267,14652;265,14652;181,14628;180,14608;102,14608;43,14595;3,14595;3,14595;42,14595;17,14589;15,14589;12,14588" o:connectangles="0,0,0,0,0,0,0,0,0,0,0,0,0,0,0,0,0,0,0,0,0,0,0,0,0,0,0,0,0,0,0,0,0,0,0,0,0,0,0,0,0,0,0,0,0,0,0,0,0,0,0,0,0,0,0,0,0,0,0,0,0"/>
                  </v:shape>
                  <v:shape id="Freeform 32" o:spid="_x0000_s1047" style="position:absolute;left:3744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Pur8QA&#10;AADbAAAADwAAAGRycy9kb3ducmV2LnhtbESPzWvCQBTE70L/h+UVvBTdNIiV6Cr1C+uxfhy8PbKv&#10;SWj2bdhdTfzv3ULB4zAzv2Fmi87U4kbOV5YVvA8TEMS51RUXCk7H7WACwgdkjbVlUnAnD4v5S2+G&#10;mbYtf9PtEAoRIewzVFCG0GRS+rwkg35oG+Lo/VhnMETpCqkdthFuapkmyVgarDgulNjQqqT893A1&#10;CvbGLN3mbewm9fr8Mdq1uOwuqFT/tfucggjUhWf4v/2lFaQp/H2JP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j7q/EAAAA2wAAAA8AAAAAAAAAAAAAAAAAmAIAAGRycy9k&#10;b3ducmV2LnhtbFBLBQYAAAAABAAEAPUAAACJAwAAAAA=&#10;" path="m31,241r-1,e" stroked="f">
                    <v:path arrowok="t" o:connecttype="custom" o:connectlocs="31,14771;30,14771;30,14771" o:connectangles="0,0,0"/>
                  </v:shape>
                  <v:shape id="Freeform 31" o:spid="_x0000_s1048" style="position:absolute;left:3744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9LNMQA&#10;AADbAAAADwAAAGRycy9kb3ducmV2LnhtbESPT2vCQBTE70K/w/IKvUjdaCWV1FX8V9Sjtj309si+&#10;JsHs27C7TdJv3xUEj8PM/IaZL3tTi5acrywrGI8SEMS51RUXCj4/3p9nIHxA1lhbJgV/5GG5eBjM&#10;MdO24xO151CICGGfoYIyhCaT0uclGfQj2xBH78c6gyFKV0jtsItwU8tJkqTSYMVxocSGNiXll/Ov&#10;UXA0Zu12w9TN6u3X63Tf4br/RqWeHvvVG4hAfbiHb+2DVjB5geuX+A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vSzTEAAAA2wAAAA8AAAAAAAAAAAAAAAAAmAIAAGRycy9k&#10;b3ducmV2LnhtbFBLBQYAAAAABAAEAPUAAACJAwAAAAA=&#10;" path="m268,146r-2,l267,146r1,e" stroked="f">
                    <v:path arrowok="t" o:connecttype="custom" o:connectlocs="268,14676;266,14676;267,14676;268,14676" o:connectangles="0,0,0,0"/>
                  </v:shape>
                  <v:shape id="Freeform 30" o:spid="_x0000_s1049" style="position:absolute;left:3744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bTQMQA&#10;AADbAAAADwAAAGRycy9kb3ducmV2LnhtbESPT2vCQBTE7wW/w/IEL0U3FVGJ2YjWFttj/XPw9sg+&#10;k2D2bdjdmvTbu4VCj8PM/IbJ1r1pxJ2cry0reJkkIIgLq2suFZyO7+MlCB+QNTaWScEPeVjng6cM&#10;U207/qL7IZQiQtinqKAKoU2l9EVFBv3EtsTRu1pnMETpSqkddhFuGjlNkrk0WHNcqLCl14qK2+Hb&#10;KPg0Zuvenudu2ezOi9m+w21/QaVGw36zAhGoD//hv/aHVjCdwe+X+ANk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G00DEAAAA2wAAAA8AAAAAAAAAAAAAAAAAmAIAAGRycy9k&#10;b3ducmV2LnhtbFBLBQYAAAAABAAEAPUAAACJAwAAAAA=&#10;" path="m273,142r-1,l273,142e" stroked="f">
                    <v:path arrowok="t" o:connecttype="custom" o:connectlocs="273,14672;272,14672;273,14672" o:connectangles="0,0,0"/>
                  </v:shape>
                  <v:shape id="Freeform 29" o:spid="_x0000_s1050" style="position:absolute;left:3744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p228QA&#10;AADbAAAADwAAAGRycy9kb3ducmV2LnhtbESPT2vCQBTE70K/w/IKvUjdKDWV1FX8V9Sjtj309si+&#10;JsHs27C7TdJv3xUEj8PM/IaZL3tTi5acrywrGI8SEMS51RUXCj4/3p9nIHxA1lhbJgV/5GG5eBjM&#10;MdO24xO151CICGGfoYIyhCaT0uclGfQj2xBH78c6gyFKV0jtsItwU8tJkqTSYMVxocSGNiXll/Ov&#10;UXA0Zu12w9TN6u3X68u+w3X/jUo9PfarNxCB+nAP39oHrWAyheuX+A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KdtvEAAAA2wAAAA8AAAAAAAAAAAAAAAAAmAIAAGRycy9k&#10;b3ducmV2LnhtbFBLBQYAAAAABAAEAPUAAACJAwAAAAA=&#10;" path="m155,1r-2,1l151,3r-2,3l102,78r78,l174,12,170,5r,-1l169,4,168,3,166,2r-10,l155,1e" stroked="f">
                    <v:path arrowok="t" o:connecttype="custom" o:connectlocs="155,14531;153,14532;151,14533;149,14536;102,14608;180,14608;174,14542;170,14535;170,14534;169,14534;168,14533;166,14532;156,14532;155,14531" o:connectangles="0,0,0,0,0,0,0,0,0,0,0,0,0,0"/>
                  </v:shape>
                  <v:shape id="Freeform 28" o:spid="_x0000_s1051" style="position:absolute;left:3744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jorMQA&#10;AADbAAAADwAAAGRycy9kb3ducmV2LnhtbESPzWrDMBCE74G+g9hCLqWRG4oT3Mim+aPJMWly6G2x&#10;traptTKSErtvXwUKOQ4z8w2zKAbTiis531hW8DJJQBCXVjdcKTh9bp/nIHxA1thaJgW/5KHIH0YL&#10;zLTt+UDXY6hEhLDPUEEdQpdJ6cuaDPqJ7Yij922dwRClq6R22Ee4aeU0SVJpsOG4UGNHq5rKn+PF&#10;KNgbs3Sbp9TN2/V59vrR43L4QqXGj8P7G4hAQ7iH/9s7rWCawu1L/AE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Y6KzEAAAA2wAAAA8AAAAAAAAAAAAAAAAAmAIAAGRycy9k&#10;b3ducmV2LnhtbFBLBQYAAAAABAAEAPUAAACJAwAAAAA=&#10;" path="m159,r-3,1l156,2r10,l161,r-2,e" stroked="f">
                    <v:path arrowok="t" o:connecttype="custom" o:connectlocs="159,14530;156,14531;156,14532;166,14532;166,14532;161,14530;159,14530" o:connectangles="0,0,0,0,0,0,0"/>
                  </v:shape>
                </v:group>
                <v:group id="Group 19" o:spid="_x0000_s1052" style="position:absolute;left:5178;top:14253;width:273;height:281" coordorigin="5178,14253" coordsize="273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Freeform 26" o:spid="_x0000_s1053" style="position:absolute;left:5178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AGMcIA&#10;AADbAAAADwAAAGRycy9kb3ducmV2LnhtbERPTWvCQBC9C/6HZQQvUjf1oJK6ihYUL0I18dDbkJ0m&#10;wexsmt2axF/fPQgeH+97telMJe7UuNKygvdpBII4s7rkXEGa7N+WIJxH1lhZJgU9Odish4MVxtq2&#10;fKb7xecihLCLUUHhfR1L6bKCDLqprYkD92Mbgz7AJpe6wTaEm0rOomguDZYcGgqs6bOg7Hb5MwoO&#10;j8lS9+nJJ7vv63m7sPsv+q2UGo+67QcIT51/iZ/uo1YwC2PDl/A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4AYxwgAAANsAAAAPAAAAAAAAAAAAAAAAAJgCAABkcnMvZG93&#10;bnJldi54bWxQSwUGAAAAAAQABAD1AAAAhwMAAAAA&#10;" path="m106,280r-11,l98,281r2,1l106,280e" stroked="f">
                    <v:path arrowok="t" o:connecttype="custom" o:connectlocs="106,14533;95,14533;98,14534;100,14535;106,14533;106,14533" o:connectangles="0,0,0,0,0,0"/>
                  </v:shape>
                  <v:shape id="Freeform 25" o:spid="_x0000_s1054" style="position:absolute;left:5178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yjqsQA&#10;AADbAAAADwAAAGRycy9kb3ducmV2LnhtbESPT4vCMBTE7wt+h/AEL4umeli1GkUFZS+Cfw/eHs2z&#10;LTYvtYla/fRGWNjjMDO/YcbT2hTiTpXLLSvodiIQxInVOacKDvtlewDCeWSNhWVS8CQH00nja4yx&#10;tg/e0n3nUxEg7GJUkHlfxlK6JCODrmNL4uCdbWXQB1mlUlf4CHBTyF4U/UiDOYeFDEtaZJRcdjej&#10;YPX6HujnYe3389NxO+vb5YauhVKtZj0bgfBU+//wX/tXK+gN4fMl/AA5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so6rEAAAA2wAAAA8AAAAAAAAAAAAAAAAAmAIAAGRycy9k&#10;b3ducmV2LnhtbFBLBQYAAAAABAAEAPUAAACJAwAAAAA=&#10;" path="m221,144l3,144r2,1l7,147r1,l8,148r80,33l87,267r-1,3l87,273r2,2l89,276r1,1l91,278r3,2l95,280r11,l108,279r1,-3l110,276r,-1l166,211r92,l219,147r2,-3e" stroked="f">
                    <v:path arrowok="t" o:connecttype="custom" o:connectlocs="221,14397;3,14397;5,14398;7,14400;8,14400;8,14401;88,14434;87,14520;86,14523;87,14526;89,14528;89,14529;90,14530;91,14531;94,14533;95,14533;106,14533;108,14532;109,14529;110,14529;110,14528;166,14464;258,14464;219,14400;221,14397" o:connectangles="0,0,0,0,0,0,0,0,0,0,0,0,0,0,0,0,0,0,0,0,0,0,0,0,0"/>
                  </v:shape>
                  <v:shape id="Freeform 24" o:spid="_x0000_s1055" style="position:absolute;left:5178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+c6sIA&#10;AADbAAAADwAAAGRycy9kb3ducmV2LnhtbERPy4rCMBTdC/5DuIIbsakKKp1G0QEHN4LPxewuzZ22&#10;THPTaTJa/XqzEFwezjtdtqYSV2pcaVnBKIpBEGdWl5wrOJ82wzkI55E1VpZJwZ0cLBfdToqJtjc+&#10;0PXocxFC2CWooPC+TqR0WUEGXWRr4sD92MagD7DJpW7wFsJNJcdxPJUGSw4NBdb0WVD2e/w3Cr4e&#10;g7m+n3f+tP6+HFYzu9nTX6VUv9euPkB4av1b/HJvtYJJWB++hB8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T5zqwgAAANsAAAAPAAAAAAAAAAAAAAAAAJgCAABkcnMvZG93&#10;bnJldi54bWxQSwUGAAAAAAQABAD1AAAAhwMAAAAA&#10;" path="m258,239r-11,l247,240r3,1l252,241r3,-1l258,239e" stroked="f">
                    <v:path arrowok="t" o:connecttype="custom" o:connectlocs="258,14492;247,14492;247,14493;250,14494;252,14494;255,14493;258,14492;258,14492" o:connectangles="0,0,0,0,0,0,0,0"/>
                  </v:shape>
                  <v:shape id="Freeform 23" o:spid="_x0000_s1056" style="position:absolute;left:5178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M5ccUA&#10;AADbAAAADwAAAGRycy9kb3ducmV2LnhtbESPQYvCMBSE74L/ITzBi2iqC6tUo+iCy16E1erB26N5&#10;tsXmpdtktfrrjSB4HGbmG2a2aEwpLlS7wrKC4SACQZxaXXCmYJ+s+xMQziNrLC2Tghs5WMzbrRnG&#10;2l55S5edz0SAsItRQe59FUvp0pwMuoGtiIN3srVBH2SdSV3jNcBNKUdR9CkNFhwWcqzoK6f0vPs3&#10;Cr7vvYm+7Tc+WR0P2+XYrn/pr1Sq22mWUxCeGv8Ov9o/WsHHEJ5fwg+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AzlxxQAAANsAAAAPAAAAAAAAAAAAAAAAAJgCAABkcnMv&#10;ZG93bnJldi54bWxQSwUGAAAAAAQABAD1AAAAigMAAAAA&#10;" path="m258,211r-92,l245,239r1,l247,239r11,l260,238r2,-3l262,234r1,-2l264,230r,-1l265,228r,-3l265,222r-2,-2l258,211e" stroked="f">
                    <v:path arrowok="t" o:connecttype="custom" o:connectlocs="258,14464;166,14464;245,14492;246,14492;247,14492;258,14492;260,14491;262,14488;262,14487;263,14485;264,14483;264,14482;265,14481;265,14478;265,14475;263,14473;258,14464" o:connectangles="0,0,0,0,0,0,0,0,0,0,0,0,0,0,0,0,0"/>
                  </v:shape>
                  <v:shape id="Freeform 22" o:spid="_x0000_s1057" style="position:absolute;left:5178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GnBsQA&#10;AADbAAAADwAAAGRycy9kb3ducmV2LnhtbESPT4vCMBTE7wt+h/AEL4umuqBSjaKCshfBvwdvj+bZ&#10;FpuX2kStfnojLOxxmJnfMONpbQpxp8rllhV0OxEI4sTqnFMFh/2yPQThPLLGwjIpeJKD6aTxNcZY&#10;2wdv6b7zqQgQdjEqyLwvYyldkpFB17ElcfDOtjLog6xSqSt8BLgpZC+K+tJgzmEhw5IWGSWX3c0o&#10;WL2+h/p5WPv9/HTczgZ2uaFroVSrWc9GIDzV/j/81/7VCn568PkSfoC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RpwbEAAAA2wAAAA8AAAAAAAAAAAAAAAAAmAIAAGRycy9k&#10;b3ducmV2LnhtbFBLBQYAAAAABAAEAPUAAACJAwAAAAA=&#10;" path="m112,r-5,2l105,3r-2,2l102,5r-1,2l100,9r,3l93,98,10,123r-2,1l5,125r-1,2l3,128r-1,2l1,133r,2l,135r,1l2,144r1,l221,144,270,78r1,l271,77r-99,l125,6,122,3,120,2r-2,l117,2r,-1l116,1r-2,l112,e" stroked="f">
                    <v:path arrowok="t" o:connecttype="custom" o:connectlocs="112,14253;107,14255;105,14256;103,14258;103,14258;102,14258;101,14260;100,14262;100,14265;93,14351;10,14376;8,14377;5,14378;4,14380;3,14381;2,14383;1,14386;1,14388;0,14388;0,14389;2,14397;3,14397;221,14397;270,14331;271,14331;271,14330;172,14330;125,14259;122,14256;120,14255;118,14255;117,14255;117,14254;116,14254;114,14254;112,14253" o:connectangles="0,0,0,0,0,0,0,0,0,0,0,0,0,0,0,0,0,0,0,0,0,0,0,0,0,0,0,0,0,0,0,0,0,0,0,0"/>
                  </v:shape>
                  <v:shape id="Freeform 21" o:spid="_x0000_s1058" style="position:absolute;left:5178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0CncQA&#10;AADbAAAADwAAAGRycy9kb3ducmV2LnhtbESPT4vCMBTE74LfITzBi2i6CqtUo6igeBHWfwdvj+bZ&#10;FpuXbhO1+umNsLDHYWZ+w0xmtSnEnSqXW1bw1YtAECdW55wqOB5W3REI55E1FpZJwZMczKbNxgRj&#10;bR+8o/vepyJA2MWoIPO+jKV0SUYGXc+WxMG72MqgD7JKpa7wEeCmkP0o+pYGcw4LGZa0zCi57m9G&#10;wfrVGenncesPi/NpNx/a1Q/9Fkq1W/V8DMJT7f/Df+2NVjAYwOdL+AFy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dAp3EAAAA2wAAAA8AAAAAAAAAAAAAAAAAmAIAAGRycy9k&#10;b3ducmV2LnhtbFBLBQYAAAAABAAEAPUAAACJAwAAAAA=&#10;" path="m262,56r-3,l257,57,172,77r99,l273,76r,-3l273,71r1,l274,68r-1,-3l271,63r,-1l270,61r-2,-2l265,58r-1,-1l262,56e" stroked="f">
                    <v:path arrowok="t" o:connecttype="custom" o:connectlocs="262,14309;259,14309;257,14310;172,14330;271,14330;273,14329;273,14326;273,14324;274,14324;274,14321;273,14318;271,14316;271,14315;270,14314;268,14312;265,14311;264,14310;262,14309" o:connectangles="0,0,0,0,0,0,0,0,0,0,0,0,0,0,0,0,0,0"/>
                  </v:shape>
                  <v:shape id="Freeform 20" o:spid="_x0000_s1059" style="position:absolute;left:5178;top:14253;width:273;height:281;visibility:visible;mso-wrap-style:square;v-text-anchor:top" coordsize="273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Sa6ccA&#10;AADbAAAADwAAAGRycy9kb3ducmV2LnhtbESPT2vCQBTE74LfYXlCL1I3rdJKdBNsweJFqH968PbI&#10;PpNg9m2a3Saxn74rCD0OM/MbZpn2phItNa60rOBpEoEgzqwuOVdwPKwf5yCcR9ZYWSYFV3KQJsPB&#10;EmNtO95Ru/e5CBB2MSoovK9jKV1WkEE3sTVx8M62MeiDbHKpG+wC3FTyOYpepMGSw0KBNb0XlF32&#10;P0bBx+94rq/HrT+8nb52q1e7/qTvSqmHUb9agPDU+//wvb3RCqYzuH0JP0A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J0munHAAAA2wAAAA8AAAAAAAAAAAAAAAAAmAIAAGRy&#10;cy9kb3ducmV2LnhtbFBLBQYAAAAABAAEAPUAAACMAwAAAAA=&#10;" path="m117,1r-1,l117,1e" stroked="f">
                    <v:path arrowok="t" o:connecttype="custom" o:connectlocs="117,14254;116,14254;117,14254;117,14254" o:connectangles="0,0,0,0"/>
                  </v:shape>
                </v:group>
                <v:group id="Group 11" o:spid="_x0000_s1060" style="position:absolute;left:6787;top:14530;width:272;height:281" coordorigin="6787,14530" coordsize="27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18" o:spid="_x0000_s1061" style="position:absolute;left:6787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F+ccQA&#10;AADbAAAADwAAAGRycy9kb3ducmV2LnhtbESPQWvCQBSE74L/YXlCL6Kb1pJKdJValeqx2h68PbLP&#10;JJh9G3a3Jv57t1DwOMzMN8x82ZlaXMn5yrKC53ECgji3uuJCwfdxO5qC8AFZY22ZFNzIw3LR780x&#10;07blL7oeQiEihH2GCsoQmkxKn5dk0I9tQxy9s3UGQ5SukNphG+Gmli9JkkqDFceFEhv6KCm/HH6N&#10;gr0xK7cZpm5ar3/eXj9bXHUnVOpp0L3PQATqwiP8395pBZMU/r7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BfnHEAAAA2wAAAA8AAAAAAAAAAAAAAAAAmAIAAGRycy9k&#10;b3ducmV2LnhtbFBLBQYAAAAABAAEAPUAAACJAwAAAAA=&#10;" path="m189,212r-78,l166,275r1,l167,276r1,l167,277r2,1l171,280r6,1l180,281r3,-1l183,279r2,-1l187,276r1,-1l189,275r2,-3l191,269r,-2l189,212e" stroked="f">
                    <v:path arrowok="t" o:connecttype="custom" o:connectlocs="189,14742;111,14742;166,14805;167,14805;167,14806;168,14806;167,14807;169,14808;171,14810;177,14811;180,14811;183,14810;183,14809;185,14808;187,14806;188,14805;189,14805;191,14802;191,14799;191,14797;189,14742" o:connectangles="0,0,0,0,0,0,0,0,0,0,0,0,0,0,0,0,0,0,0,0,0"/>
                  </v:shape>
                  <v:shape id="Freeform 17" o:spid="_x0000_s1062" style="position:absolute;left:6787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3b6sUA&#10;AADbAAAADwAAAGRycy9kb3ducmV2LnhtbESPS2/CMBCE70j8B2sr9YLAaYsAhTio9CHosTwO3Fbx&#10;NomI15HtkvTf10hIHEcz840mW/WmERdyvras4GmSgCAurK65VHDYf44XIHxA1thYJgV/5GGVDwcZ&#10;ptp2/E2XXShFhLBPUUEVQptK6YuKDPqJbYmj92OdwRClK6V22EW4aeRzksykwZrjQoUtvVVUnHe/&#10;RsGXMWv3MZq5RfN+nE83Ha77Eyr1+NC/LkEE6sM9fGtvtYKXOVy/xB8g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TdvqxQAAANsAAAAPAAAAAAAAAAAAAAAAAJgCAABkcnMv&#10;ZG93bnJldi54bWxQSwUGAAAAAAQABAD1AAAAigMAAAAA&#10;" path="m12,58r-2,1l9,60,6,61,4,63,3,65r-1,l2,68,,73r1,1l2,76r1,2l4,79r,1l57,148,14,222r-1,2l12,227r,3l12,232r1,2l14,237r1,l17,240r2,1l24,243r3,-1l29,241r1,l31,241r80,-29l189,212r-1,-31l266,146r1,l270,145r1,-1l272,142r1,l275,139r,-3l275,134r,-3l274,129r-2,-3l272,125r-3,-2l267,122r-2,l181,98,180,78r-78,l43,65,3,65r39,l17,59r-2,l12,58e" stroked="f">
                    <v:path arrowok="t" o:connecttype="custom" o:connectlocs="12,14588;10,14589;9,14590;6,14591;4,14593;3,14595;3,14595;2,14595;2,14598;0,14603;1,14604;2,14606;3,14608;4,14609;4,14610;57,14678;14,14752;13,14754;12,14757;12,14760;12,14762;13,14764;14,14767;15,14767;15,14767;17,14770;19,14771;24,14773;27,14772;29,14771;30,14771;31,14771;111,14742;189,14742;188,14711;266,14676;267,14676;270,14675;271,14674;272,14672;273,14672;275,14669;275,14666;275,14664;275,14661;274,14659;272,14656;272,14655;269,14653;267,14652;265,14652;181,14628;180,14608;102,14608;43,14595;3,14595;3,14595;42,14595;17,14589;15,14589;12,14588" o:connectangles="0,0,0,0,0,0,0,0,0,0,0,0,0,0,0,0,0,0,0,0,0,0,0,0,0,0,0,0,0,0,0,0,0,0,0,0,0,0,0,0,0,0,0,0,0,0,0,0,0,0,0,0,0,0,0,0,0,0,0,0,0"/>
                  </v:shape>
                  <v:shape id="Freeform 16" o:spid="_x0000_s1063" style="position:absolute;left:6787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JPmMEA&#10;AADbAAAADwAAAGRycy9kb3ducmV2LnhtbERPu27CMBTdK/EP1kXqUhEHWgUUYhDQVm1HXgPbVXxJ&#10;IuLryHZJ+vf1UKnj0XkX68G04k7ON5YVTJMUBHFpdcOVgtPxfbIA4QOyxtYyKfghD+vV6KHAXNue&#10;93Q/hErEEPY5KqhD6HIpfVmTQZ/YjjhyV+sMhghdJbXDPoabVs7SNJMGG44NNXa0q6m8Hb6Ngi9j&#10;tu7tKXOL9vU8f/nocTtcUKnH8bBZggg0hH/xn/tTK3iOY+OX+AP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7ST5jBAAAA2wAAAA8AAAAAAAAAAAAAAAAAmAIAAGRycy9kb3du&#10;cmV2LnhtbFBLBQYAAAAABAAEAPUAAACGAwAAAAA=&#10;" path="m30,241r-1,l30,241e" stroked="f">
                    <v:path arrowok="t" o:connecttype="custom" o:connectlocs="30,14771;29,14771;30,14771" o:connectangles="0,0,0"/>
                  </v:shape>
                  <v:shape id="Freeform 15" o:spid="_x0000_s1064" style="position:absolute;left:6787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7qA8QA&#10;AADbAAAADwAAAGRycy9kb3ducmV2LnhtbESPQWvCQBSE74L/YXlCL1I3tsVqdJXaVtRjUz14e2Sf&#10;STD7NuxuTfrvu0LB4zAz3zCLVWdqcSXnK8sKxqMEBHFudcWFgsP35nEKwgdkjbVlUvBLHlbLfm+B&#10;qbYtf9E1C4WIEPYpKihDaFIpfV6SQT+yDXH0ztYZDFG6QmqHbYSbWj4lyUQarDgulNjQe0n5Jfsx&#10;CvbGrN3ncOKm9cfx9WXb4ro7oVIPg+5tDiJQF+7h//ZOK3iewe1L/AF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e6gPEAAAA2wAAAA8AAAAAAAAAAAAAAAAAmAIAAGRycy9k&#10;b3ducmV2LnhtbFBLBQYAAAAABAAEAPUAAACJAwAAAAA=&#10;" path="m267,146r-1,l267,146e" stroked="f">
                    <v:path arrowok="t" o:connecttype="custom" o:connectlocs="267,14676;266,14676;267,14676;267,14676" o:connectangles="0,0,0,0"/>
                  </v:shape>
                  <v:shape id="Freeform 14" o:spid="_x0000_s1065" style="position:absolute;left:6787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Iw48AA&#10;AADbAAAADwAAAGRycy9kb3ducmV2LnhtbERPy4rCMBTdC/MP4QpuBk0VUalGGV/MzHJ8LNxdmmtb&#10;bG5KEm39e7MYcHk478WqNZV4kPOlZQXDQQKCOLO65FzB6bjvz0D4gKyxskwKnuRhtfzoLDDVtuE/&#10;ehxCLmII+xQVFCHUqZQ+K8igH9iaOHJX6wyGCF0utcMmhptKjpJkIg2WHBsKrGlTUHY73I2CX2PW&#10;bvc5cbNqe56OvxtctxdUqtdtv+YgArXhLf53/2gF47g+fok/QC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KIw48AAAADbAAAADwAAAAAAAAAAAAAAAACYAgAAZHJzL2Rvd25y&#10;ZXYueG1sUEsFBgAAAAAEAAQA9QAAAIUDAAAAAA==&#10;" path="m273,142r-1,l273,142e" stroked="f">
                    <v:path arrowok="t" o:connecttype="custom" o:connectlocs="273,14672;272,14672;273,14672" o:connectangles="0,0,0"/>
                  </v:shape>
                  <v:shape id="Freeform 13" o:spid="_x0000_s1066" style="position:absolute;left:6787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6VeMQA&#10;AADbAAAADwAAAGRycy9kb3ducmV2LnhtbESPT2vCQBTE74LfYXmFXkQ3FlFJsxFtLbXH+ufg7ZF9&#10;TUKzb8PuatJv3xUEj8PM/IbJVr1pxJWcry0rmE4SEMSF1TWXCo6Hj/EShA/IGhvLpOCPPKzy4SDD&#10;VNuOv+m6D6WIEPYpKqhCaFMpfVGRQT+xLXH0fqwzGKJ0pdQOuwg3jXxJkrk0WHNcqLClt4qK3/3F&#10;KPgyZuO2o7lbNu+nxeyzw01/RqWen/r1K4hAfXiE7+2dVjCbwu1L/AE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ulXjEAAAA2wAAAA8AAAAAAAAAAAAAAAAAmAIAAGRycy9k&#10;b3ducmV2LnhtbFBLBQYAAAAABAAEAPUAAACJAwAAAAA=&#10;" path="m155,1r-2,1l151,3r-2,3l102,78r78,l174,12,170,5r,-1l169,4,168,3,166,2r-10,l155,1e" stroked="f">
                    <v:path arrowok="t" o:connecttype="custom" o:connectlocs="155,14531;153,14532;151,14533;149,14536;102,14608;180,14608;174,14542;170,14535;170,14534;169,14534;168,14533;166,14532;156,14532;155,14531" o:connectangles="0,0,0,0,0,0,0,0,0,0,0,0,0,0"/>
                  </v:shape>
                  <v:shape id="Freeform 12" o:spid="_x0000_s1067" style="position:absolute;left:6787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wLD8QA&#10;AADbAAAADwAAAGRycy9kb3ducmV2LnhtbESPT2vCQBTE7wW/w/IEL0U3FVGJ2YjWFttj/XPw9sg+&#10;k2D2bdjdmvTbu4VCj8PM/IbJ1r1pxJ2cry0reJkkIIgLq2suFZyO7+MlCB+QNTaWScEPeVjng6cM&#10;U207/qL7IZQiQtinqKAKoU2l9EVFBv3EtsTRu1pnMETpSqkddhFuGjlNkrk0WHNcqLCl14qK2+Hb&#10;KPg0Zuvenudu2ezOi9m+w21/QaVGw36zAhGoD//hv/aHVjCbwu+X+ANk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8Cw/EAAAA2wAAAA8AAAAAAAAAAAAAAAAAmAIAAGRycy9k&#10;b3ducmV2LnhtbFBLBQYAAAAABAAEAPUAAACJAwAAAAA=&#10;" path="m159,r-3,1l156,2r10,l161,r-2,e" stroked="f">
                    <v:path arrowok="t" o:connecttype="custom" o:connectlocs="159,14530;156,14531;156,14532;166,14532;166,14532;161,14530;159,14530" o:connectangles="0,0,0,0,0,0,0"/>
                  </v:shape>
                </v:group>
                <v:group id="Group 3" o:spid="_x0000_s1068" style="position:absolute;left:9769;top:14530;width:272;height:281" coordorigin="9769,14530" coordsize="27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Freeform 10" o:spid="_x0000_s1069" style="position:absolute;left:9769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k24MMA&#10;AADbAAAADwAAAGRycy9kb3ducmV2LnhtbESPQWvCQBSE74L/YXlCL1I3lqCSuoq2FutRq4feHtln&#10;Esy+DburSf+9WxA8DjPzDTNfdqYWN3K+sqxgPEpAEOdWV1woOP58vc5A+ICssbZMCv7Iw3LR780x&#10;07blPd0OoRARwj5DBWUITSalz0sy6Ee2IY7e2TqDIUpXSO2wjXBTy7ckmUiDFceFEhv6KCm/HK5G&#10;wc6YtdsMJ25Wf56m6bbFdfeLSr0MutU7iEBdeIYf7W+tIE3h/0v8A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k24MMAAADbAAAADwAAAAAAAAAAAAAAAACYAgAAZHJzL2Rv&#10;d25yZXYueG1sUEsFBgAAAAAEAAQA9QAAAIgDAAAAAA==&#10;" path="m188,212r-78,l166,275r,1l167,276r,1l168,278r2,2l176,281r3,l182,280r,-1l185,278r1,-2l187,275r1,l190,272r1,-3l190,267r-2,-55e" stroked="f">
                    <v:path arrowok="t" o:connecttype="custom" o:connectlocs="188,14742;110,14742;166,14805;166,14805;166,14806;167,14806;167,14807;168,14808;170,14810;176,14811;179,14811;182,14810;182,14809;185,14808;186,14806;187,14805;188,14805;190,14802;191,14799;190,14797;188,14742" o:connectangles="0,0,0,0,0,0,0,0,0,0,0,0,0,0,0,0,0,0,0,0,0"/>
                  </v:shape>
                  <v:shape id="Freeform 9" o:spid="_x0000_s1070" style="position:absolute;left:9769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WTe8UA&#10;AADbAAAADwAAAGRycy9kb3ducmV2LnhtbESPT2vCQBTE70K/w/IKvYhuWtIoqatotViP/umht0f2&#10;NQlm34bd1cRv3xUKPQ4z8xtmtuhNI67kfG1ZwfM4AUFcWF1zqeB0/BhNQfiArLGxTApu5GExfxjM&#10;MNe24z1dD6EUEcI+RwVVCG0upS8qMujHtiWO3o91BkOUrpTaYRfhppEvSZJJgzXHhQpbeq+oOB8u&#10;RsHOmJXbDDM3bdZfk3Tb4ar/RqWeHvvlG4hAffgP/7U/tYL0Fe5f4g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1ZN7xQAAANsAAAAPAAAAAAAAAAAAAAAAAJgCAABkcnMv&#10;ZG93bnJldi54bWxQSwUGAAAAAAQABAD1AAAAigMAAAAA&#10;" path="m11,58l9,59,8,60,5,61,4,63,3,65r-1,l1,68,,73r,1l1,76r1,2l3,79r,1l56,148,13,222r-1,2l11,227r,3l11,232r1,2l13,237r1,l16,240r2,1l23,243r3,-1l29,241r1,l110,212r78,l187,181r78,-35l267,146r2,-1l270,144r1,-2l272,142r2,-3l274,136r,-2l274,131r-1,-2l271,126r,-1l269,123r-3,-1l264,122,180,98,179,78r-78,l42,65,3,65r-1,l42,65,16,59r-2,l11,58e" stroked="f">
                    <v:path arrowok="t" o:connecttype="custom" o:connectlocs="11,14588;9,14589;8,14590;5,14591;4,14593;3,14595;2,14595;2,14595;1,14598;0,14603;0,14604;1,14606;2,14608;3,14609;3,14610;56,14678;13,14752;12,14754;11,14757;11,14760;11,14762;12,14764;13,14767;14,14767;14,14767;16,14770;18,14771;23,14773;26,14772;29,14771;30,14771;30,14771;110,14742;188,14742;187,14711;265,14676;267,14676;269,14675;270,14674;271,14672;272,14672;274,14669;274,14666;274,14664;274,14661;273,14659;271,14656;271,14655;269,14653;266,14652;264,14652;180,14628;179,14608;101,14608;42,14595;3,14595;2,14595;42,14595;16,14589;14,14589;11,14588" o:connectangles="0,0,0,0,0,0,0,0,0,0,0,0,0,0,0,0,0,0,0,0,0,0,0,0,0,0,0,0,0,0,0,0,0,0,0,0,0,0,0,0,0,0,0,0,0,0,0,0,0,0,0,0,0,0,0,0,0,0,0,0,0"/>
                  </v:shape>
                  <v:shape id="Freeform 8" o:spid="_x0000_s1071" style="position:absolute;left:9769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cNDMMA&#10;AADbAAAADwAAAGRycy9kb3ducmV2LnhtbESPQWvCQBSE7wX/w/KEXqRuLBIldRVtFetRq4feHtln&#10;Esy+Dburif/eLQg9DjPzDTNbdKYWN3K+sqxgNExAEOdWV1woOP5s3qYgfEDWWFsmBXfysJj3XmaY&#10;advynm6HUIgIYZ+hgjKEJpPS5yUZ9EPbEEfvbJ3BEKUrpHbYRrip5XuSpNJgxXGhxIY+S8ovh6tR&#10;sDNm5daD1E3rr9NkvG1x1f2iUq/9bvkBIlAX/sPP9rdWME7h70v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cNDMMAAADbAAAADwAAAAAAAAAAAAAAAACYAgAAZHJzL2Rv&#10;d25yZXYueG1sUEsFBgAAAAAEAAQA9QAAAIgDAAAAAA==&#10;" path="m30,241r-1,l30,241e" stroked="f">
                    <v:path arrowok="t" o:connecttype="custom" o:connectlocs="30,14771;29,14771;30,14771" o:connectangles="0,0,0"/>
                  </v:shape>
                  <v:shape id="Freeform 7" o:spid="_x0000_s1072" style="position:absolute;left:9769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uol8QA&#10;AADbAAAADwAAAGRycy9kb3ducmV2LnhtbESPQWvCQBSE74L/YXlCL6XZWMRIzCraVmqPtXrw9si+&#10;JqHZt2F3a+K/7woFj8PMfMMU68G04kLON5YVTJMUBHFpdcOVguPX7mkBwgdkja1lUnAlD+vVeFRg&#10;rm3Pn3Q5hEpECPscFdQhdLmUvqzJoE9sRxy9b+sMhihdJbXDPsJNK5/TdC4NNhwXauzopaby5/Br&#10;FHwYs3Vvj3O3aF9P2ey9x+1wRqUeJsNmCSLQEO7h//ZeK5hlcPsSf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LqJfEAAAA2wAAAA8AAAAAAAAAAAAAAAAAmAIAAGRycy9k&#10;b3ducmV2LnhtbFBLBQYAAAAABAAEAPUAAACJAwAAAAA=&#10;" path="m267,146r-2,l266,146r1,e" stroked="f">
                    <v:path arrowok="t" o:connecttype="custom" o:connectlocs="267,14676;265,14676;266,14676;267,14676" o:connectangles="0,0,0,0"/>
                  </v:shape>
                  <v:shape id="Freeform 6" o:spid="_x0000_s1073" style="position:absolute;left:9769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Q85cAA&#10;AADbAAAADwAAAGRycy9kb3ducmV2LnhtbERPy4rCMBTdC/MP4QpuBk0VUalGGV/MzHJ8LNxdmmtb&#10;bG5KEm39e7MYcHk478WqNZV4kPOlZQXDQQKCOLO65FzB6bjvz0D4gKyxskwKnuRhtfzoLDDVtuE/&#10;ehxCLmII+xQVFCHUqZQ+K8igH9iaOHJX6wyGCF0utcMmhptKjpJkIg2WHBsKrGlTUHY73I2CX2PW&#10;bvc5cbNqe56OvxtctxdUqtdtv+YgArXhLf53/2gF4zg2fok/QC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tQ85cAAAADbAAAADwAAAAAAAAAAAAAAAACYAgAAZHJzL2Rvd25y&#10;ZXYueG1sUEsFBgAAAAAEAAQA9QAAAIUDAAAAAA==&#10;" path="m272,142r-1,l272,142e" stroked="f">
                    <v:path arrowok="t" o:connecttype="custom" o:connectlocs="272,14672;271,14672;272,14672" o:connectangles="0,0,0"/>
                  </v:shape>
                  <v:shape id="Freeform 5" o:spid="_x0000_s1074" style="position:absolute;left:9769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iZfsUA&#10;AADbAAAADwAAAGRycy9kb3ducmV2LnhtbESPT2vCQBTE70K/w/IKvRTdtISoqatotdge/dNDb4/s&#10;axLMvg27q4nfvisUPA4z8xtmtuhNIy7kfG1ZwcsoAUFcWF1zqeB4+BhOQPiArLGxTAqu5GExfxjM&#10;MNe24x1d9qEUEcI+RwVVCG0upS8qMuhHtiWO3q91BkOUrpTaYRfhppGvSZJJgzXHhQpbeq+oOO3P&#10;RsGXMSu3ec7cpFl/j9Nth6v+B5V6euyXbyAC9eEe/m9/agXpFG5f4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mJl+xQAAANsAAAAPAAAAAAAAAAAAAAAAAJgCAABkcnMv&#10;ZG93bnJldi54bWxQSwUGAAAAAAQABAD1AAAAigMAAAAA&#10;" path="m154,1r-2,1l150,3r-2,3l101,78r78,l173,12,169,5r,-1l168,4,167,3,165,2r-10,l154,1e" stroked="f">
                    <v:path arrowok="t" o:connecttype="custom" o:connectlocs="154,14531;152,14532;150,14533;148,14536;101,14608;179,14608;173,14542;169,14535;169,14534;168,14534;167,14533;165,14532;155,14532;154,14531" o:connectangles="0,0,0,0,0,0,0,0,0,0,0,0,0,0"/>
                  </v:shape>
                  <v:shape id="Freeform 4" o:spid="_x0000_s1075" style="position:absolute;left:9769;top:14530;width:272;height:281;visibility:visible;mso-wrap-style:square;v-text-anchor:top" coordsize="27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umPsEA&#10;AADbAAAADwAAAGRycy9kb3ducmV2LnhtbERPu27CMBTdK/EP1kXqUhEH1AYUYhDQVm1HXgPbVXxJ&#10;IuLryHZJ+vf1UKnj0XkX68G04k7ON5YVTJMUBHFpdcOVgtPxfbIA4QOyxtYyKfghD+vV6KHAXNue&#10;93Q/hErEEPY5KqhD6HIpfVmTQZ/YjjhyV+sMhghdJbXDPoabVs7SNJMGG44NNXa0q6m8Hb6Ngi9j&#10;tu7tKXOL9vU8f/7ocTtcUKnH8bBZggg0hH/xn/tTK3iJ6+OX+AP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7pj7BAAAA2wAAAA8AAAAAAAAAAAAAAAAAmAIAAGRycy9kb3du&#10;cmV2LnhtbFBLBQYAAAAABAAEAPUAAACGAwAAAAA=&#10;" path="m158,r-3,1l155,2r10,l160,r-2,e" stroked="f">
                    <v:path arrowok="t" o:connecttype="custom" o:connectlocs="158,14530;155,14531;155,14532;165,14532;165,14532;160,14530;158,14530" o:connectangles="0,0,0,0,0,0,0"/>
                  </v:shape>
                </v:group>
                <w10:wrap anchorx="page" anchory="page"/>
              </v:group>
            </w:pict>
          </mc:Fallback>
        </mc:AlternateContent>
      </w:r>
      <w:r w:rsidRPr="005E6D94">
        <w:rPr>
          <w:rFonts w:ascii="IM FELL DW Pica" w:eastAsia="Times New Roman" w:hAnsi="IM FELL DW Pica" w:cs="Times New Roman"/>
          <w:b/>
          <w:bCs/>
          <w:color w:val="231F20"/>
          <w:spacing w:val="-43"/>
          <w:position w:val="-1"/>
          <w:sz w:val="64"/>
          <w:szCs w:val="64"/>
        </w:rPr>
        <w:t xml:space="preserve">        </w:t>
      </w:r>
      <w:r w:rsidR="0036791E" w:rsidRPr="005E6D94">
        <w:rPr>
          <w:rFonts w:ascii="IM FELL DW Pica" w:eastAsia="Times New Roman" w:hAnsi="IM FELL DW Pica" w:cs="Times New Roman"/>
          <w:b/>
          <w:bCs/>
          <w:color w:val="231F20"/>
          <w:spacing w:val="-43"/>
          <w:position w:val="-1"/>
          <w:sz w:val="64"/>
          <w:szCs w:val="64"/>
        </w:rPr>
        <w:t xml:space="preserve">       </w:t>
      </w:r>
      <w:r w:rsidRPr="005E6D94">
        <w:rPr>
          <w:rFonts w:ascii="IM FELL DW Pica" w:eastAsia="Times New Roman" w:hAnsi="IM FELL DW Pica" w:cs="Times New Roman"/>
          <w:b/>
          <w:bCs/>
          <w:color w:val="231F20"/>
          <w:spacing w:val="-5"/>
          <w:w w:val="97"/>
          <w:position w:val="-1"/>
          <w:sz w:val="60"/>
          <w:szCs w:val="60"/>
        </w:rPr>
        <w:t>Teen Summer Reading B</w:t>
      </w:r>
      <w:r w:rsidR="0036791E" w:rsidRPr="005E6D94">
        <w:rPr>
          <w:rFonts w:ascii="IM FELL DW Pica" w:eastAsia="Times New Roman" w:hAnsi="IM FELL DW Pica" w:cs="Times New Roman"/>
          <w:b/>
          <w:bCs/>
          <w:color w:val="231F20"/>
          <w:w w:val="103"/>
          <w:position w:val="-1"/>
          <w:sz w:val="60"/>
          <w:szCs w:val="60"/>
        </w:rPr>
        <w:t>ingo</w:t>
      </w:r>
    </w:p>
    <w:p w:rsidR="0071620B" w:rsidRPr="005E6D94" w:rsidRDefault="0071620B">
      <w:pPr>
        <w:spacing w:before="2" w:after="0" w:line="120" w:lineRule="exact"/>
        <w:rPr>
          <w:rFonts w:ascii="IM FELL DW Pica" w:hAnsi="IM FELL DW Pica"/>
          <w:sz w:val="12"/>
          <w:szCs w:val="12"/>
        </w:rPr>
      </w:pPr>
    </w:p>
    <w:p w:rsidR="00366BDE" w:rsidRPr="00366BDE" w:rsidRDefault="00AD7E98" w:rsidP="00366BDE">
      <w:pPr>
        <w:spacing w:after="0" w:line="240" w:lineRule="auto"/>
        <w:ind w:left="181" w:right="182"/>
        <w:jc w:val="center"/>
        <w:rPr>
          <w:rFonts w:ascii="IM FELL DW Pica" w:eastAsia="Times New Roman" w:hAnsi="IM FELL DW Pica" w:cs="Times New Roman"/>
          <w:b/>
          <w:color w:val="231F20"/>
          <w:w w:val="110"/>
          <w:sz w:val="26"/>
          <w:szCs w:val="26"/>
        </w:rPr>
      </w:pPr>
      <w:r w:rsidRPr="005E6D94">
        <w:rPr>
          <w:rFonts w:ascii="IM FELL DW Pica" w:eastAsia="Times New Roman" w:hAnsi="IM FELL DW Pica" w:cs="Times New Roman"/>
          <w:color w:val="231F20"/>
          <w:w w:val="110"/>
          <w:sz w:val="26"/>
          <w:szCs w:val="26"/>
        </w:rPr>
        <w:t xml:space="preserve">Each time you complete an activity, bring your Bingo Card to the front desk for a stamp. Five stamps in a row will earn you a BINGO. Each BINGO you earn will enter you to win our </w:t>
      </w:r>
      <w:r w:rsidRPr="005E6D94">
        <w:rPr>
          <w:rFonts w:ascii="IM FELL DW Pica" w:eastAsia="Times New Roman" w:hAnsi="IM FELL DW Pica" w:cs="Times New Roman"/>
          <w:b/>
          <w:color w:val="231F20"/>
          <w:w w:val="110"/>
          <w:sz w:val="26"/>
          <w:szCs w:val="26"/>
        </w:rPr>
        <w:t>Grand Prize</w:t>
      </w:r>
      <w:r w:rsidRPr="005E6D94">
        <w:rPr>
          <w:rFonts w:ascii="IM FELL DW Pica" w:eastAsia="Times New Roman" w:hAnsi="IM FELL DW Pica" w:cs="Times New Roman"/>
          <w:color w:val="231F20"/>
          <w:w w:val="110"/>
          <w:sz w:val="26"/>
          <w:szCs w:val="26"/>
        </w:rPr>
        <w:t xml:space="preserve">: </w:t>
      </w:r>
      <w:r w:rsidRPr="005E6D94">
        <w:rPr>
          <w:rFonts w:ascii="IM FELL DW Pica" w:eastAsia="Times New Roman" w:hAnsi="IM FELL DW Pica" w:cs="Times New Roman"/>
          <w:b/>
          <w:color w:val="231F20"/>
          <w:w w:val="110"/>
          <w:sz w:val="26"/>
          <w:szCs w:val="26"/>
        </w:rPr>
        <w:t>a half-day, whitewater rafting trip for four people!</w:t>
      </w:r>
    </w:p>
    <w:p w:rsidR="0071620B" w:rsidRPr="005E6D94" w:rsidRDefault="0071620B">
      <w:pPr>
        <w:spacing w:before="11" w:after="0" w:line="280" w:lineRule="exact"/>
        <w:rPr>
          <w:rFonts w:ascii="IM FELL DW Pica" w:hAnsi="IM FELL DW Pica"/>
          <w:sz w:val="28"/>
          <w:szCs w:val="28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2015"/>
        <w:gridCol w:w="2015"/>
        <w:gridCol w:w="2015"/>
        <w:gridCol w:w="2040"/>
      </w:tblGrid>
      <w:tr w:rsidR="0071620B" w:rsidRPr="005E6D94" w:rsidTr="00366BDE">
        <w:trPr>
          <w:trHeight w:hRule="exact" w:val="1703"/>
        </w:trPr>
        <w:tc>
          <w:tcPr>
            <w:tcW w:w="203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book about a famous Olympic athlete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932C41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Go for a walk after dinner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book in which the main character plays a sport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Try a new exercise or physical activity</w:t>
            </w:r>
          </w:p>
        </w:tc>
        <w:tc>
          <w:tcPr>
            <w:tcW w:w="204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Listen to an audiobook or Playaway while you exercise</w:t>
            </w:r>
          </w:p>
        </w:tc>
      </w:tr>
      <w:tr w:rsidR="0071620B" w:rsidRPr="005E6D94" w:rsidTr="00366BDE">
        <w:trPr>
          <w:trHeight w:hRule="exact" w:val="1703"/>
        </w:trPr>
        <w:tc>
          <w:tcPr>
            <w:tcW w:w="203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graphic novel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1414CC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 xml:space="preserve">Read a book without </w:t>
            </w:r>
            <w:r w:rsidR="0036791E" w:rsidRPr="00366BDE">
              <w:rPr>
                <w:rFonts w:ascii="IM FELL DW Pica" w:hAnsi="IM FELL DW Pica"/>
                <w:sz w:val="28"/>
              </w:rPr>
              <w:t>a love triangle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book about meditation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1414CC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 xml:space="preserve">Read a YA novel </w:t>
            </w:r>
            <w:r w:rsidR="0036791E" w:rsidRPr="00366BDE">
              <w:rPr>
                <w:rFonts w:ascii="IM FELL DW Pica" w:hAnsi="IM FELL DW Pica"/>
                <w:sz w:val="28"/>
              </w:rPr>
              <w:t>that takes place in Oregon</w:t>
            </w:r>
          </w:p>
        </w:tc>
        <w:tc>
          <w:tcPr>
            <w:tcW w:w="204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Manga</w:t>
            </w:r>
          </w:p>
        </w:tc>
      </w:tr>
      <w:tr w:rsidR="0071620B" w:rsidRPr="005E6D94" w:rsidTr="00366BDE">
        <w:trPr>
          <w:trHeight w:hRule="exact" w:val="2063"/>
        </w:trPr>
        <w:tc>
          <w:tcPr>
            <w:tcW w:w="203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Drink at least eigh</w:t>
            </w:r>
            <w:r w:rsidR="001414CC" w:rsidRPr="00366BDE">
              <w:rPr>
                <w:rFonts w:ascii="IM FELL DW Pica" w:hAnsi="IM FELL DW Pica"/>
                <w:sz w:val="28"/>
              </w:rPr>
              <w:t xml:space="preserve">t, 8 </w:t>
            </w:r>
            <w:proofErr w:type="spellStart"/>
            <w:r w:rsidR="001414CC" w:rsidRPr="00366BDE">
              <w:rPr>
                <w:rFonts w:ascii="IM FELL DW Pica" w:hAnsi="IM FELL DW Pica"/>
                <w:sz w:val="28"/>
              </w:rPr>
              <w:t>oz</w:t>
            </w:r>
            <w:proofErr w:type="spellEnd"/>
            <w:r w:rsidR="001414CC" w:rsidRPr="00366BDE">
              <w:rPr>
                <w:rFonts w:ascii="IM FELL DW Pica" w:hAnsi="IM FELL DW Pica"/>
                <w:sz w:val="28"/>
              </w:rPr>
              <w:t xml:space="preserve"> glasses of water a day, every day, </w:t>
            </w:r>
            <w:r w:rsidRPr="00366BDE">
              <w:rPr>
                <w:rFonts w:ascii="IM FELL DW Pica" w:hAnsi="IM FELL DW Pica"/>
                <w:sz w:val="28"/>
              </w:rPr>
              <w:t>for a week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Go a week without eating fast food or</w:t>
            </w:r>
            <w:r w:rsidR="001414CC" w:rsidRPr="00366BDE">
              <w:rPr>
                <w:rFonts w:ascii="IM FELL DW Pica" w:hAnsi="IM FELL DW Pica"/>
                <w:sz w:val="28"/>
              </w:rPr>
              <w:t xml:space="preserve"> j</w:t>
            </w:r>
            <w:r w:rsidRPr="00366BDE">
              <w:rPr>
                <w:rFonts w:ascii="IM FELL DW Pica" w:hAnsi="IM FELL DW Pica"/>
                <w:sz w:val="28"/>
              </w:rPr>
              <w:t>unk food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5E6D94" w:rsidRDefault="0071620B" w:rsidP="00366BDE">
            <w:pPr>
              <w:spacing w:before="8" w:after="0" w:line="100" w:lineRule="exact"/>
              <w:jc w:val="center"/>
              <w:rPr>
                <w:rFonts w:ascii="IM FELL DW Pica" w:hAnsi="IM FELL DW Pica"/>
                <w:sz w:val="10"/>
                <w:szCs w:val="10"/>
              </w:rPr>
            </w:pPr>
          </w:p>
          <w:p w:rsidR="0071620B" w:rsidRPr="005E6D94" w:rsidRDefault="0071620B" w:rsidP="00366BDE">
            <w:pPr>
              <w:spacing w:after="0" w:line="200" w:lineRule="exact"/>
              <w:jc w:val="center"/>
              <w:rPr>
                <w:rFonts w:ascii="IM FELL DW Pica" w:hAnsi="IM FELL DW Pica"/>
                <w:sz w:val="20"/>
                <w:szCs w:val="20"/>
              </w:rPr>
            </w:pPr>
          </w:p>
          <w:p w:rsidR="0071620B" w:rsidRPr="005E6D94" w:rsidRDefault="0071620B" w:rsidP="00366BDE">
            <w:pPr>
              <w:spacing w:after="0" w:line="200" w:lineRule="exact"/>
              <w:jc w:val="center"/>
              <w:rPr>
                <w:rFonts w:ascii="IM FELL DW Pica" w:hAnsi="IM FELL DW Pica"/>
                <w:sz w:val="20"/>
                <w:szCs w:val="20"/>
              </w:rPr>
            </w:pPr>
          </w:p>
          <w:p w:rsidR="0071620B" w:rsidRPr="00366BDE" w:rsidRDefault="0036791E" w:rsidP="00366BDE">
            <w:pPr>
              <w:spacing w:after="0" w:line="488" w:lineRule="exact"/>
              <w:ind w:right="185"/>
              <w:jc w:val="center"/>
              <w:rPr>
                <w:rFonts w:ascii="IM FELL DW Pica" w:eastAsia="Times New Roman" w:hAnsi="IM FELL DW Pica" w:cs="Times New Roman"/>
                <w:b/>
                <w:sz w:val="48"/>
                <w:szCs w:val="48"/>
              </w:rPr>
            </w:pPr>
            <w:r w:rsidRPr="00366BDE">
              <w:rPr>
                <w:rFonts w:ascii="IM FELL DW Pica" w:eastAsia="Times New Roman" w:hAnsi="IM FELL DW Pica" w:cs="Times New Roman"/>
                <w:b/>
                <w:color w:val="231F20"/>
                <w:sz w:val="48"/>
                <w:szCs w:val="48"/>
              </w:rPr>
              <w:t>FR</w:t>
            </w:r>
            <w:r w:rsidRPr="00366BDE">
              <w:rPr>
                <w:rFonts w:ascii="IM FELL DW Pica" w:eastAsia="Times New Roman" w:hAnsi="IM FELL DW Pica" w:cs="Times New Roman"/>
                <w:b/>
                <w:color w:val="231F20"/>
                <w:spacing w:val="17"/>
                <w:sz w:val="48"/>
                <w:szCs w:val="48"/>
              </w:rPr>
              <w:t>E</w:t>
            </w:r>
            <w:r w:rsidRPr="00366BDE">
              <w:rPr>
                <w:rFonts w:ascii="IM FELL DW Pica" w:eastAsia="Times New Roman" w:hAnsi="IM FELL DW Pica" w:cs="Times New Roman"/>
                <w:b/>
                <w:color w:val="231F20"/>
                <w:sz w:val="48"/>
                <w:szCs w:val="48"/>
              </w:rPr>
              <w:t>E S</w:t>
            </w:r>
            <w:r w:rsidRPr="00366BDE">
              <w:rPr>
                <w:rFonts w:ascii="IM FELL DW Pica" w:eastAsia="Times New Roman" w:hAnsi="IM FELL DW Pica" w:cs="Times New Roman"/>
                <w:b/>
                <w:color w:val="231F20"/>
                <w:spacing w:val="-65"/>
                <w:sz w:val="48"/>
                <w:szCs w:val="48"/>
              </w:rPr>
              <w:t>P</w:t>
            </w:r>
            <w:r w:rsidRPr="00366BDE">
              <w:rPr>
                <w:rFonts w:ascii="IM FELL DW Pica" w:eastAsia="Times New Roman" w:hAnsi="IM FELL DW Pica" w:cs="Times New Roman"/>
                <w:b/>
                <w:color w:val="231F20"/>
                <w:spacing w:val="-13"/>
                <w:sz w:val="48"/>
                <w:szCs w:val="48"/>
              </w:rPr>
              <w:t>A</w:t>
            </w:r>
            <w:r w:rsidRPr="00366BDE">
              <w:rPr>
                <w:rFonts w:ascii="IM FELL DW Pica" w:eastAsia="Times New Roman" w:hAnsi="IM FELL DW Pica" w:cs="Times New Roman"/>
                <w:b/>
                <w:color w:val="231F20"/>
                <w:spacing w:val="20"/>
                <w:sz w:val="48"/>
                <w:szCs w:val="48"/>
              </w:rPr>
              <w:t>C</w:t>
            </w:r>
            <w:r w:rsidRPr="00366BDE">
              <w:rPr>
                <w:rFonts w:ascii="IM FELL DW Pica" w:eastAsia="Times New Roman" w:hAnsi="IM FELL DW Pica" w:cs="Times New Roman"/>
                <w:b/>
                <w:color w:val="231F20"/>
                <w:sz w:val="48"/>
                <w:szCs w:val="48"/>
              </w:rPr>
              <w:t>E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Eat five servings of fru</w:t>
            </w:r>
            <w:r w:rsidR="001414CC" w:rsidRPr="00366BDE">
              <w:rPr>
                <w:rFonts w:ascii="IM FELL DW Pica" w:hAnsi="IM FELL DW Pica"/>
                <w:sz w:val="28"/>
              </w:rPr>
              <w:t xml:space="preserve">its and vegetables, every day, </w:t>
            </w:r>
            <w:r w:rsidRPr="00366BDE">
              <w:rPr>
                <w:rFonts w:ascii="IM FELL DW Pica" w:hAnsi="IM FELL DW Pica"/>
                <w:sz w:val="28"/>
              </w:rPr>
              <w:t>for a week</w:t>
            </w:r>
          </w:p>
        </w:tc>
        <w:tc>
          <w:tcPr>
            <w:tcW w:w="204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791E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book about self-esteem</w:t>
            </w:r>
          </w:p>
        </w:tc>
      </w:tr>
      <w:tr w:rsidR="0071620B" w:rsidRPr="005E6D94" w:rsidTr="00366BDE">
        <w:trPr>
          <w:trHeight w:hRule="exact" w:val="1703"/>
        </w:trPr>
        <w:tc>
          <w:tcPr>
            <w:tcW w:w="203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5E6D94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Go a week without watching TV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5E6D94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book of your choice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366BDE" w:rsidP="00366BDE">
            <w:pPr>
              <w:jc w:val="center"/>
              <w:rPr>
                <w:rFonts w:ascii="IM FELL DW Pica" w:hAnsi="IM FELL DW Pica"/>
                <w:sz w:val="28"/>
              </w:rPr>
            </w:pPr>
            <w:r>
              <w:rPr>
                <w:rFonts w:ascii="IM FELL DW Pica" w:hAnsi="IM FELL DW Pica"/>
                <w:sz w:val="28"/>
              </w:rPr>
              <w:t xml:space="preserve">Read a book about </w:t>
            </w:r>
            <w:r w:rsidR="005E6D94" w:rsidRPr="00366BDE">
              <w:rPr>
                <w:rFonts w:ascii="IM FELL DW Pica" w:hAnsi="IM FELL DW Pica"/>
                <w:sz w:val="28"/>
              </w:rPr>
              <w:t>how to handle stress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1414CC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 xml:space="preserve">Read a book for at least </w:t>
            </w:r>
            <w:r w:rsidR="005E6D94" w:rsidRPr="00366BDE">
              <w:rPr>
                <w:rFonts w:ascii="IM FELL DW Pica" w:hAnsi="IM FELL DW Pica"/>
                <w:sz w:val="28"/>
              </w:rPr>
              <w:t>20 m</w:t>
            </w:r>
            <w:r w:rsidRPr="00366BDE">
              <w:rPr>
                <w:rFonts w:ascii="IM FELL DW Pica" w:hAnsi="IM FELL DW Pica"/>
                <w:sz w:val="28"/>
              </w:rPr>
              <w:t xml:space="preserve">inutes  every day </w:t>
            </w:r>
            <w:r w:rsidR="005E6D94" w:rsidRPr="00366BDE">
              <w:rPr>
                <w:rFonts w:ascii="IM FELL DW Pica" w:hAnsi="IM FELL DW Pica"/>
                <w:sz w:val="28"/>
              </w:rPr>
              <w:t>for a week</w:t>
            </w:r>
          </w:p>
        </w:tc>
        <w:tc>
          <w:tcPr>
            <w:tcW w:w="204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1414CC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 xml:space="preserve">Read a book outside </w:t>
            </w:r>
            <w:r w:rsidR="005E6D94" w:rsidRPr="00366BDE">
              <w:rPr>
                <w:rFonts w:ascii="IM FELL DW Pica" w:hAnsi="IM FELL DW Pica"/>
                <w:sz w:val="28"/>
              </w:rPr>
              <w:t>for one hour</w:t>
            </w:r>
          </w:p>
        </w:tc>
      </w:tr>
      <w:tr w:rsidR="0071620B" w:rsidRPr="005E6D94" w:rsidTr="00366BDE">
        <w:trPr>
          <w:trHeight w:hRule="exact" w:val="2063"/>
        </w:trPr>
        <w:tc>
          <w:tcPr>
            <w:tcW w:w="203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5E6D94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Check out a cookbook and try one healthy recipe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5E6D94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 xml:space="preserve">Get at least </w:t>
            </w:r>
            <w:r w:rsidR="001414CC" w:rsidRPr="00366BDE">
              <w:rPr>
                <w:rFonts w:ascii="IM FELL DW Pica" w:hAnsi="IM FELL DW Pica"/>
                <w:sz w:val="28"/>
              </w:rPr>
              <w:t xml:space="preserve">8 hours of sleep, every night, </w:t>
            </w:r>
            <w:r w:rsidRPr="00366BDE">
              <w:rPr>
                <w:rFonts w:ascii="IM FELL DW Pica" w:hAnsi="IM FELL DW Pica"/>
                <w:sz w:val="28"/>
              </w:rPr>
              <w:t>for a week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1414CC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 xml:space="preserve">Read a </w:t>
            </w:r>
            <w:r w:rsidR="005E6D94" w:rsidRPr="00366BDE">
              <w:rPr>
                <w:rFonts w:ascii="IM FELL DW Pica" w:hAnsi="IM FELL DW Pica"/>
                <w:sz w:val="28"/>
              </w:rPr>
              <w:t>YA Biography</w:t>
            </w:r>
          </w:p>
        </w:tc>
        <w:tc>
          <w:tcPr>
            <w:tcW w:w="2015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5E6D94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Walk or bike somewhere instead of driving or riding in the car</w:t>
            </w:r>
          </w:p>
        </w:tc>
        <w:tc>
          <w:tcPr>
            <w:tcW w:w="2040" w:type="dxa"/>
            <w:tcBorders>
              <w:top w:val="single" w:sz="12" w:space="0" w:color="231F20"/>
              <w:left w:val="single" w:sz="12" w:space="0" w:color="231F20"/>
              <w:bottom w:val="single" w:sz="12" w:space="0" w:color="231F20"/>
              <w:right w:val="single" w:sz="12" w:space="0" w:color="231F20"/>
            </w:tcBorders>
          </w:tcPr>
          <w:p w:rsidR="0071620B" w:rsidRPr="00366BDE" w:rsidRDefault="005E6D94" w:rsidP="00366BDE">
            <w:pPr>
              <w:jc w:val="center"/>
              <w:rPr>
                <w:rFonts w:ascii="IM FELL DW Pica" w:hAnsi="IM FELL DW Pica"/>
                <w:sz w:val="28"/>
              </w:rPr>
            </w:pPr>
            <w:r w:rsidRPr="00366BDE">
              <w:rPr>
                <w:rFonts w:ascii="IM FELL DW Pica" w:hAnsi="IM FELL DW Pica"/>
                <w:sz w:val="28"/>
              </w:rPr>
              <w:t>Read a book about exercise or sports</w:t>
            </w:r>
          </w:p>
        </w:tc>
      </w:tr>
    </w:tbl>
    <w:p w:rsidR="00366BDE" w:rsidRDefault="00366BDE" w:rsidP="00366BDE">
      <w:pPr>
        <w:pStyle w:val="msoaddress"/>
        <w:widowControl w:val="0"/>
        <w:jc w:val="center"/>
        <w:rPr>
          <w:rFonts w:ascii="IM FELL DW Pica" w:hAnsi="IM FELL DW Pica"/>
          <w:color w:val="000000"/>
          <w:sz w:val="24"/>
          <w:szCs w:val="28"/>
          <w14:ligatures w14:val="none"/>
        </w:rPr>
      </w:pPr>
    </w:p>
    <w:p w:rsidR="00366BDE" w:rsidRDefault="00366BDE" w:rsidP="00366BDE">
      <w:pPr>
        <w:pStyle w:val="msoaddress"/>
        <w:widowControl w:val="0"/>
        <w:jc w:val="center"/>
        <w:rPr>
          <w:rFonts w:ascii="IM FELL DW Pica" w:hAnsi="IM FELL DW Pica"/>
          <w:color w:val="000000"/>
          <w:sz w:val="24"/>
          <w:szCs w:val="28"/>
          <w14:ligatures w14:val="none"/>
        </w:rPr>
      </w:pPr>
      <w:r w:rsidRPr="00366BDE">
        <w:rPr>
          <w:rFonts w:ascii="IM FELL DW Pica" w:hAnsi="IM FELL DW Pica"/>
          <w:color w:val="000000"/>
          <w:sz w:val="24"/>
          <w:szCs w:val="28"/>
          <w14:ligatures w14:val="none"/>
        </w:rPr>
        <w:t>The Dalles-Wasco County Library ∙ 722 Court Street, The Dalles, OR 97058  ∙ 541-296-2815</w:t>
      </w:r>
    </w:p>
    <w:p w:rsidR="00366BDE" w:rsidRPr="00366BDE" w:rsidRDefault="00366BDE" w:rsidP="00366BDE">
      <w:pPr>
        <w:pStyle w:val="msoaddress"/>
        <w:widowControl w:val="0"/>
        <w:jc w:val="center"/>
        <w:rPr>
          <w:rFonts w:ascii="IM FELL DW Pica" w:hAnsi="IM FELL DW Pica"/>
          <w:color w:val="000000"/>
          <w:sz w:val="10"/>
          <w:szCs w:val="28"/>
          <w14:ligatures w14:val="none"/>
        </w:rPr>
      </w:pPr>
    </w:p>
    <w:p w:rsidR="00366BDE" w:rsidRPr="00366BDE" w:rsidRDefault="00366BDE" w:rsidP="00366BDE">
      <w:pPr>
        <w:pStyle w:val="msoaddress"/>
        <w:widowControl w:val="0"/>
        <w:jc w:val="center"/>
        <w:rPr>
          <w:rFonts w:ascii="IM FELL DW Pica" w:hAnsi="IM FELL DW Pica"/>
          <w:b/>
          <w:bCs/>
          <w:i/>
          <w:iCs/>
          <w:color w:val="000000"/>
          <w:sz w:val="24"/>
          <w:szCs w:val="24"/>
          <w14:ligatures w14:val="none"/>
        </w:rPr>
      </w:pPr>
      <w:r>
        <w:rPr>
          <w:rFonts w:ascii="IM FELL DW Pica" w:hAnsi="IM FELL DW Pica"/>
          <w:b/>
          <w:bCs/>
          <w:i/>
          <w:iCs/>
          <w:color w:val="000000"/>
          <w:sz w:val="24"/>
          <w:szCs w:val="24"/>
          <w14:ligatures w14:val="none"/>
        </w:rPr>
        <w:t xml:space="preserve">Questions? </w:t>
      </w:r>
      <w:r>
        <w:rPr>
          <w:rFonts w:ascii="IM FELL DW Pica" w:hAnsi="IM FELL DW Pica"/>
          <w:color w:val="000000"/>
          <w:sz w:val="24"/>
          <w:szCs w:val="24"/>
          <w14:ligatures w14:val="none"/>
        </w:rPr>
        <w:t>E-mail: mhoak@ci.the-dalles.or.us</w:t>
      </w:r>
    </w:p>
    <w:p w:rsidR="00366BDE" w:rsidRDefault="00366BDE" w:rsidP="00366BDE">
      <w:pPr>
        <w:pStyle w:val="msoaddress"/>
        <w:widowControl w:val="0"/>
        <w:rPr>
          <w:rFonts w:ascii="IM FELL DW Pica" w:hAnsi="IM FELL DW Pica"/>
          <w:color w:val="000000"/>
          <w:sz w:val="24"/>
          <w:szCs w:val="24"/>
          <w14:ligatures w14:val="none"/>
        </w:rPr>
      </w:pPr>
      <w:r>
        <w:rPr>
          <w:rFonts w:ascii="IM FELL DW Pica" w:hAnsi="IM FELL DW Pica"/>
          <w:color w:val="000000"/>
          <w:sz w:val="24"/>
          <w:szCs w:val="24"/>
          <w14:ligatures w14:val="none"/>
        </w:rPr>
        <w:t> </w:t>
      </w:r>
    </w:p>
    <w:p w:rsidR="00366BDE" w:rsidRDefault="00366BDE" w:rsidP="00366BDE">
      <w:pPr>
        <w:rPr>
          <w:rFonts w:ascii="Tw Cen MT" w:hAnsi="Tw Cen MT"/>
          <w:color w:val="000000"/>
          <w:sz w:val="20"/>
          <w:szCs w:val="20"/>
        </w:rPr>
      </w:pPr>
      <w:r>
        <w:t> </w:t>
      </w:r>
    </w:p>
    <w:p w:rsidR="0036791E" w:rsidRPr="005E6D94" w:rsidRDefault="0036791E">
      <w:pPr>
        <w:rPr>
          <w:rFonts w:ascii="IM FELL DW Pica" w:hAnsi="IM FELL DW Pica"/>
        </w:rPr>
      </w:pPr>
    </w:p>
    <w:sectPr w:rsidR="0036791E" w:rsidRPr="005E6D94">
      <w:type w:val="continuous"/>
      <w:pgSz w:w="12240" w:h="15840"/>
      <w:pgMar w:top="1360" w:right="94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IM FELL DW Pica">
    <w:panose1 w:val="02000000000000000000"/>
    <w:charset w:val="00"/>
    <w:family w:val="auto"/>
    <w:pitch w:val="variable"/>
    <w:sig w:usb0="A00000EF" w:usb1="5000405A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20B"/>
    <w:rsid w:val="001414CC"/>
    <w:rsid w:val="00366BDE"/>
    <w:rsid w:val="0036791E"/>
    <w:rsid w:val="00556050"/>
    <w:rsid w:val="005E6D94"/>
    <w:rsid w:val="0071620B"/>
    <w:rsid w:val="008F4835"/>
    <w:rsid w:val="00932C41"/>
    <w:rsid w:val="00AD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366BDE"/>
    <w:pPr>
      <w:widowControl/>
      <w:spacing w:after="0" w:line="300" w:lineRule="auto"/>
    </w:pPr>
    <w:rPr>
      <w:rFonts w:ascii="Tw Cen MT" w:eastAsia="Times New Roman" w:hAnsi="Tw Cen MT" w:cs="Times New Roman"/>
      <w:color w:val="FFFFFF"/>
      <w:kern w:val="28"/>
      <w:sz w:val="18"/>
      <w:szCs w:val="18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366BDE"/>
    <w:pPr>
      <w:widowControl/>
      <w:spacing w:after="0" w:line="300" w:lineRule="auto"/>
    </w:pPr>
    <w:rPr>
      <w:rFonts w:ascii="Tw Cen MT" w:eastAsia="Times New Roman" w:hAnsi="Tw Cen MT" w:cs="Times New Roman"/>
      <w:color w:val="FFFFFF"/>
      <w:kern w:val="28"/>
      <w:sz w:val="18"/>
      <w:szCs w:val="18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9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62F42AEA</Template>
  <TotalTime>0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The Dalles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Hoak</dc:creator>
  <cp:lastModifiedBy>setup</cp:lastModifiedBy>
  <cp:revision>2</cp:revision>
  <cp:lastPrinted>2016-05-26T23:39:00Z</cp:lastPrinted>
  <dcterms:created xsi:type="dcterms:W3CDTF">2016-07-06T02:34:00Z</dcterms:created>
  <dcterms:modified xsi:type="dcterms:W3CDTF">2016-07-06T02:34:00Z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2015-08-17T00:00:00Z</vt:filetime>
  </property>
  <property fmtid="{D5CDD505-2E9C-101B-9397-08002B2CF9AE}" pid="3" name="LastSaved">
    <vt:filetime>2016-05-26T00:00:00Z</vt:filetime>
  </property>
</Properties>
</file>